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A2916" w14:textId="726A4280" w:rsidR="00BB3376" w:rsidRPr="004428E4" w:rsidRDefault="008F751C" w:rsidP="005F4EFB">
      <w:pPr>
        <w:spacing w:before="160"/>
        <w:rPr>
          <w:b/>
          <w:sz w:val="24"/>
          <w:szCs w:val="24"/>
        </w:rPr>
      </w:pPr>
      <w:bookmarkStart w:id="0" w:name="Betreff"/>
      <w:r w:rsidRPr="004428E4">
        <w:rPr>
          <w:b/>
          <w:sz w:val="24"/>
          <w:szCs w:val="24"/>
        </w:rPr>
        <w:t>Gesuch für die Benutzung von öffentlichen Räumlichkeiten und Anlagen</w:t>
      </w:r>
      <w:bookmarkEnd w:id="0"/>
    </w:p>
    <w:p w14:paraId="0772506E" w14:textId="77777777" w:rsidR="00E33A7F" w:rsidRPr="004428E4" w:rsidRDefault="00E33A7F" w:rsidP="005F4EFB">
      <w:pPr>
        <w:spacing w:before="160"/>
        <w:rPr>
          <w:b/>
        </w:rPr>
      </w:pPr>
      <w:r w:rsidRPr="004428E4">
        <w:rPr>
          <w:b/>
        </w:rPr>
        <w:t>Gesuchsteller/in</w:t>
      </w:r>
    </w:p>
    <w:p w14:paraId="47844F3F" w14:textId="77777777" w:rsidR="00E33A7F" w:rsidRPr="004428E4" w:rsidRDefault="00E33A7F" w:rsidP="00E33A7F">
      <w:pPr>
        <w:spacing w:before="120" w:after="0"/>
        <w:rPr>
          <w:bCs/>
        </w:rPr>
      </w:pPr>
      <w:r w:rsidRPr="004428E4">
        <w:rPr>
          <w:bCs/>
        </w:rPr>
        <w:t>Person / Organisation / Verein *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9911"/>
      </w:tblGrid>
      <w:tr w:rsidR="00E33A7F" w:rsidRPr="004428E4" w14:paraId="081952BF" w14:textId="77777777" w:rsidTr="004D7529">
        <w:trPr>
          <w:trHeight w:val="340"/>
        </w:trPr>
        <w:sdt>
          <w:sdtPr>
            <w:rPr>
              <w:bCs/>
            </w:rPr>
            <w:id w:val="-1138942748"/>
            <w:placeholder>
              <w:docPart w:val="884DD144E62A453E93119E6584C81961"/>
            </w:placeholder>
            <w:showingPlcHdr/>
            <w15:appearance w15:val="hidden"/>
            <w:text/>
          </w:sdtPr>
          <w:sdtEndPr/>
          <w:sdtContent>
            <w:tc>
              <w:tcPr>
                <w:tcW w:w="9911" w:type="dxa"/>
                <w:shd w:val="clear" w:color="auto" w:fill="C6D9F1" w:themeFill="text2" w:themeFillTint="33"/>
              </w:tcPr>
              <w:p w14:paraId="39E10213" w14:textId="48186CAA" w:rsidR="00E33A7F" w:rsidRPr="004428E4" w:rsidRDefault="00427382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bCs/>
                  </w:rPr>
                  <w:t xml:space="preserve">   </w:t>
                </w:r>
              </w:p>
            </w:tc>
          </w:sdtContent>
        </w:sdt>
      </w:tr>
    </w:tbl>
    <w:p w14:paraId="4E881392" w14:textId="77777777" w:rsidR="00E33A7F" w:rsidRPr="004428E4" w:rsidRDefault="00E33A7F" w:rsidP="00E33A7F">
      <w:pPr>
        <w:spacing w:before="120" w:after="0"/>
        <w:rPr>
          <w:bCs/>
        </w:rPr>
      </w:pPr>
      <w:r w:rsidRPr="004428E4">
        <w:rPr>
          <w:bCs/>
        </w:rPr>
        <w:t>Strasse / Nr. *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9911"/>
      </w:tblGrid>
      <w:tr w:rsidR="00E33A7F" w:rsidRPr="004428E4" w14:paraId="6BCA14F3" w14:textId="77777777" w:rsidTr="004D7529">
        <w:trPr>
          <w:trHeight w:val="340"/>
        </w:trPr>
        <w:sdt>
          <w:sdtPr>
            <w:rPr>
              <w:bCs/>
            </w:rPr>
            <w:id w:val="-1678028798"/>
            <w:placeholder>
              <w:docPart w:val="5AC26E9A4CE34E5A9362E9F3D7EF7671"/>
            </w:placeholder>
            <w:showingPlcHdr/>
            <w15:appearance w15:val="hidden"/>
            <w:text/>
          </w:sdtPr>
          <w:sdtEndPr/>
          <w:sdtContent>
            <w:tc>
              <w:tcPr>
                <w:tcW w:w="9911" w:type="dxa"/>
                <w:shd w:val="clear" w:color="auto" w:fill="C6D9F1" w:themeFill="text2" w:themeFillTint="33"/>
              </w:tcPr>
              <w:p w14:paraId="5563ABFE" w14:textId="6F54C714" w:rsidR="00E33A7F" w:rsidRPr="004428E4" w:rsidRDefault="00427382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</w:tbl>
    <w:p w14:paraId="42929AC6" w14:textId="77777777" w:rsidR="00E33A7F" w:rsidRPr="004428E4" w:rsidRDefault="00E33A7F" w:rsidP="00E33A7F">
      <w:pPr>
        <w:tabs>
          <w:tab w:val="left" w:pos="2268"/>
        </w:tabs>
        <w:spacing w:before="120" w:after="0"/>
        <w:rPr>
          <w:bCs/>
        </w:rPr>
      </w:pPr>
      <w:r w:rsidRPr="004428E4">
        <w:rPr>
          <w:bCs/>
        </w:rPr>
        <w:t>PLZ *</w:t>
      </w:r>
      <w:r w:rsidRPr="004428E4">
        <w:rPr>
          <w:bCs/>
        </w:rPr>
        <w:tab/>
        <w:t>Ort *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1843"/>
        <w:gridCol w:w="425"/>
        <w:gridCol w:w="7643"/>
      </w:tblGrid>
      <w:tr w:rsidR="00E33A7F" w:rsidRPr="004428E4" w14:paraId="43EAFC12" w14:textId="77777777" w:rsidTr="004D7529">
        <w:trPr>
          <w:trHeight w:val="340"/>
        </w:trPr>
        <w:sdt>
          <w:sdtPr>
            <w:rPr>
              <w:bCs/>
            </w:rPr>
            <w:id w:val="-1568638986"/>
            <w:placeholder>
              <w:docPart w:val="8D8AC0B8F3BD408DA4D9738BBA6A4B3C"/>
            </w:placeholder>
            <w:showingPlcHdr/>
            <w15:appearance w15:val="hidden"/>
            <w:text/>
          </w:sdtPr>
          <w:sdtEndPr/>
          <w:sdtContent>
            <w:tc>
              <w:tcPr>
                <w:tcW w:w="1843" w:type="dxa"/>
                <w:shd w:val="clear" w:color="auto" w:fill="C6D9F1" w:themeFill="text2" w:themeFillTint="33"/>
              </w:tcPr>
              <w:p w14:paraId="0D48785F" w14:textId="3D39D01A" w:rsidR="00E33A7F" w:rsidRPr="004428E4" w:rsidRDefault="00427382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  <w:tc>
          <w:tcPr>
            <w:tcW w:w="425" w:type="dxa"/>
            <w:shd w:val="clear" w:color="auto" w:fill="auto"/>
          </w:tcPr>
          <w:p w14:paraId="303E9134" w14:textId="77777777" w:rsidR="00E33A7F" w:rsidRPr="004428E4" w:rsidRDefault="00E33A7F" w:rsidP="004D7529">
            <w:pPr>
              <w:spacing w:before="60" w:after="60"/>
              <w:ind w:left="-108"/>
              <w:rPr>
                <w:bCs/>
              </w:rPr>
            </w:pPr>
          </w:p>
        </w:tc>
        <w:sdt>
          <w:sdtPr>
            <w:rPr>
              <w:bCs/>
            </w:rPr>
            <w:id w:val="1929005434"/>
            <w:placeholder>
              <w:docPart w:val="4D0774A22B944EB8B8BA7CCDD6E85204"/>
            </w:placeholder>
            <w:showingPlcHdr/>
            <w15:appearance w15:val="hidden"/>
            <w:text/>
          </w:sdtPr>
          <w:sdtEndPr/>
          <w:sdtContent>
            <w:tc>
              <w:tcPr>
                <w:tcW w:w="7643" w:type="dxa"/>
                <w:shd w:val="clear" w:color="auto" w:fill="C6D9F1" w:themeFill="text2" w:themeFillTint="33"/>
              </w:tcPr>
              <w:p w14:paraId="6B5556AC" w14:textId="197684F8" w:rsidR="00E33A7F" w:rsidRPr="004428E4" w:rsidRDefault="00427382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</w:tbl>
    <w:p w14:paraId="1F59D941" w14:textId="7E3DCF47" w:rsidR="00BB3376" w:rsidRPr="004428E4" w:rsidRDefault="00861C63" w:rsidP="005F4EFB">
      <w:pPr>
        <w:spacing w:before="160"/>
        <w:rPr>
          <w:b/>
        </w:rPr>
      </w:pPr>
      <w:r w:rsidRPr="004428E4">
        <w:rPr>
          <w:b/>
        </w:rPr>
        <w:t>Verantwortliche Person</w:t>
      </w:r>
    </w:p>
    <w:p w14:paraId="049E84F7" w14:textId="301505C8" w:rsidR="00861C63" w:rsidRPr="004428E4" w:rsidRDefault="00861C63" w:rsidP="0066175E">
      <w:pPr>
        <w:spacing w:before="120" w:after="0"/>
        <w:rPr>
          <w:bCs/>
        </w:rPr>
      </w:pPr>
      <w:r w:rsidRPr="004428E4">
        <w:rPr>
          <w:bCs/>
        </w:rPr>
        <w:t>Name / Vorname *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9911"/>
      </w:tblGrid>
      <w:tr w:rsidR="00861C63" w:rsidRPr="004428E4" w14:paraId="5D4620A7" w14:textId="77777777" w:rsidTr="00256ABE">
        <w:trPr>
          <w:trHeight w:val="340"/>
        </w:trPr>
        <w:sdt>
          <w:sdtPr>
            <w:rPr>
              <w:bCs/>
            </w:rPr>
            <w:id w:val="1817457082"/>
            <w:lock w:val="sdtLocked"/>
            <w:placeholder>
              <w:docPart w:val="219B34C638C04B4384F99CC3D25E1372"/>
            </w:placeholder>
            <w:showingPlcHdr/>
            <w15:appearance w15:val="hidden"/>
            <w:text/>
          </w:sdtPr>
          <w:sdtEndPr/>
          <w:sdtContent>
            <w:tc>
              <w:tcPr>
                <w:tcW w:w="9911" w:type="dxa"/>
                <w:shd w:val="clear" w:color="auto" w:fill="C6D9F1" w:themeFill="text2" w:themeFillTint="33"/>
              </w:tcPr>
              <w:p w14:paraId="0C2407A6" w14:textId="48A15B61" w:rsidR="00861C63" w:rsidRPr="004428E4" w:rsidRDefault="00427382" w:rsidP="00861C63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</w:tbl>
    <w:p w14:paraId="58E87179" w14:textId="45E60FFD" w:rsidR="00861C63" w:rsidRPr="004428E4" w:rsidRDefault="00861C63" w:rsidP="0066175E">
      <w:pPr>
        <w:spacing w:before="120" w:after="0"/>
        <w:rPr>
          <w:bCs/>
        </w:rPr>
      </w:pPr>
      <w:r w:rsidRPr="004428E4">
        <w:rPr>
          <w:bCs/>
        </w:rPr>
        <w:t>Strasse / Nr. *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9911"/>
      </w:tblGrid>
      <w:tr w:rsidR="00861C63" w:rsidRPr="004428E4" w14:paraId="4BD23B49" w14:textId="77777777" w:rsidTr="00256ABE">
        <w:trPr>
          <w:trHeight w:val="340"/>
        </w:trPr>
        <w:sdt>
          <w:sdtPr>
            <w:rPr>
              <w:bCs/>
            </w:rPr>
            <w:id w:val="580415079"/>
            <w:lock w:val="sdtLocked"/>
            <w:placeholder>
              <w:docPart w:val="2A658C8DF65146BFBCA174187F2AAB50"/>
            </w:placeholder>
            <w:showingPlcHdr/>
            <w15:appearance w15:val="hidden"/>
            <w:text/>
          </w:sdtPr>
          <w:sdtEndPr/>
          <w:sdtContent>
            <w:tc>
              <w:tcPr>
                <w:tcW w:w="9911" w:type="dxa"/>
                <w:shd w:val="clear" w:color="auto" w:fill="C6D9F1" w:themeFill="text2" w:themeFillTint="33"/>
              </w:tcPr>
              <w:p w14:paraId="685624E4" w14:textId="238A2150" w:rsidR="00861C63" w:rsidRPr="004428E4" w:rsidRDefault="00427382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</w:tbl>
    <w:p w14:paraId="13284AFD" w14:textId="6A057250" w:rsidR="00861C63" w:rsidRPr="004428E4" w:rsidRDefault="00861C63" w:rsidP="0066175E">
      <w:pPr>
        <w:tabs>
          <w:tab w:val="left" w:pos="2268"/>
        </w:tabs>
        <w:spacing w:before="120" w:after="0"/>
        <w:rPr>
          <w:bCs/>
        </w:rPr>
      </w:pPr>
      <w:r w:rsidRPr="004428E4">
        <w:rPr>
          <w:bCs/>
        </w:rPr>
        <w:t>PLZ</w:t>
      </w:r>
      <w:r w:rsidR="00E2693E" w:rsidRPr="004428E4">
        <w:rPr>
          <w:bCs/>
        </w:rPr>
        <w:t xml:space="preserve"> *</w:t>
      </w:r>
      <w:r w:rsidR="00E2693E" w:rsidRPr="004428E4">
        <w:rPr>
          <w:bCs/>
        </w:rPr>
        <w:tab/>
      </w:r>
      <w:r w:rsidRPr="004428E4">
        <w:rPr>
          <w:bCs/>
        </w:rPr>
        <w:t>Ort *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1843"/>
        <w:gridCol w:w="425"/>
        <w:gridCol w:w="7643"/>
      </w:tblGrid>
      <w:tr w:rsidR="00861C63" w:rsidRPr="004428E4" w14:paraId="03077CFD" w14:textId="70400F4F" w:rsidTr="00256ABE">
        <w:trPr>
          <w:trHeight w:val="340"/>
        </w:trPr>
        <w:sdt>
          <w:sdtPr>
            <w:rPr>
              <w:bCs/>
            </w:rPr>
            <w:id w:val="-481542801"/>
            <w:lock w:val="sdtLocked"/>
            <w:placeholder>
              <w:docPart w:val="95EDAACE4B5E4D38BE65C713263E8CB4"/>
            </w:placeholder>
            <w:showingPlcHdr/>
            <w15:appearance w15:val="hidden"/>
            <w:text/>
          </w:sdtPr>
          <w:sdtEndPr/>
          <w:sdtContent>
            <w:tc>
              <w:tcPr>
                <w:tcW w:w="1843" w:type="dxa"/>
                <w:shd w:val="clear" w:color="auto" w:fill="C6D9F1" w:themeFill="text2" w:themeFillTint="33"/>
              </w:tcPr>
              <w:p w14:paraId="0BD199D7" w14:textId="51C5CEE4" w:rsidR="00861C63" w:rsidRPr="004428E4" w:rsidRDefault="00427382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  <w:tc>
          <w:tcPr>
            <w:tcW w:w="425" w:type="dxa"/>
            <w:shd w:val="clear" w:color="auto" w:fill="auto"/>
          </w:tcPr>
          <w:p w14:paraId="649837D8" w14:textId="77777777" w:rsidR="00861C63" w:rsidRPr="004428E4" w:rsidRDefault="00861C63" w:rsidP="004D7529">
            <w:pPr>
              <w:spacing w:before="60" w:after="60"/>
              <w:ind w:left="-108"/>
              <w:rPr>
                <w:bCs/>
              </w:rPr>
            </w:pPr>
          </w:p>
        </w:tc>
        <w:sdt>
          <w:sdtPr>
            <w:rPr>
              <w:bCs/>
            </w:rPr>
            <w:id w:val="1878349486"/>
            <w:lock w:val="sdtLocked"/>
            <w:placeholder>
              <w:docPart w:val="B4B0776EBBF749B48CCABA3497A21075"/>
            </w:placeholder>
            <w:showingPlcHdr/>
            <w15:appearance w15:val="hidden"/>
            <w:text/>
          </w:sdtPr>
          <w:sdtEndPr/>
          <w:sdtContent>
            <w:tc>
              <w:tcPr>
                <w:tcW w:w="7643" w:type="dxa"/>
                <w:shd w:val="clear" w:color="auto" w:fill="C6D9F1" w:themeFill="text2" w:themeFillTint="33"/>
              </w:tcPr>
              <w:p w14:paraId="3EA333E8" w14:textId="5908A5E1" w:rsidR="00861C63" w:rsidRPr="004428E4" w:rsidRDefault="00427382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</w:tbl>
    <w:p w14:paraId="683445B7" w14:textId="74D43E42" w:rsidR="00FC1CDA" w:rsidRPr="004428E4" w:rsidRDefault="00FC1CDA" w:rsidP="0066175E">
      <w:pPr>
        <w:tabs>
          <w:tab w:val="left" w:pos="3969"/>
        </w:tabs>
        <w:spacing w:before="120" w:after="0"/>
        <w:rPr>
          <w:bCs/>
        </w:rPr>
      </w:pPr>
      <w:r w:rsidRPr="004428E4">
        <w:rPr>
          <w:bCs/>
        </w:rPr>
        <w:t>Telefon Mobile *</w:t>
      </w:r>
      <w:r w:rsidRPr="004428E4">
        <w:rPr>
          <w:bCs/>
        </w:rPr>
        <w:tab/>
        <w:t>E-Mail *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3539"/>
        <w:gridCol w:w="425"/>
        <w:gridCol w:w="5947"/>
      </w:tblGrid>
      <w:tr w:rsidR="00FC1CDA" w:rsidRPr="004428E4" w14:paraId="20C2EBFC" w14:textId="77777777" w:rsidTr="00256ABE">
        <w:trPr>
          <w:trHeight w:val="340"/>
        </w:trPr>
        <w:sdt>
          <w:sdtPr>
            <w:rPr>
              <w:bCs/>
            </w:rPr>
            <w:id w:val="-1708795140"/>
            <w:lock w:val="sdtLocked"/>
            <w:placeholder>
              <w:docPart w:val="A68038D599AD489CBD1B2F3F7E45A7BC"/>
            </w:placeholder>
            <w:showingPlcHdr/>
            <w15:appearance w15:val="hidden"/>
            <w:text/>
          </w:sdtPr>
          <w:sdtEndPr/>
          <w:sdtContent>
            <w:tc>
              <w:tcPr>
                <w:tcW w:w="3539" w:type="dxa"/>
                <w:shd w:val="clear" w:color="auto" w:fill="C6D9F1" w:themeFill="text2" w:themeFillTint="33"/>
              </w:tcPr>
              <w:p w14:paraId="38636196" w14:textId="313163AA" w:rsidR="00FC1CDA" w:rsidRPr="004428E4" w:rsidRDefault="00427382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  <w:tc>
          <w:tcPr>
            <w:tcW w:w="425" w:type="dxa"/>
            <w:shd w:val="clear" w:color="auto" w:fill="auto"/>
          </w:tcPr>
          <w:p w14:paraId="57A384BE" w14:textId="77777777" w:rsidR="00FC1CDA" w:rsidRPr="004428E4" w:rsidRDefault="00FC1CDA" w:rsidP="004D7529">
            <w:pPr>
              <w:spacing w:before="60" w:after="60"/>
              <w:ind w:left="-108"/>
              <w:rPr>
                <w:bCs/>
              </w:rPr>
            </w:pPr>
          </w:p>
        </w:tc>
        <w:sdt>
          <w:sdtPr>
            <w:rPr>
              <w:bCs/>
            </w:rPr>
            <w:id w:val="-1534571401"/>
            <w:lock w:val="sdtLocked"/>
            <w:placeholder>
              <w:docPart w:val="4DF737173A7641D0B8044B6F1E41608E"/>
            </w:placeholder>
            <w:showingPlcHdr/>
            <w15:appearance w15:val="hidden"/>
            <w:text/>
          </w:sdtPr>
          <w:sdtEndPr/>
          <w:sdtContent>
            <w:tc>
              <w:tcPr>
                <w:tcW w:w="5947" w:type="dxa"/>
                <w:shd w:val="clear" w:color="auto" w:fill="C6D9F1" w:themeFill="text2" w:themeFillTint="33"/>
              </w:tcPr>
              <w:p w14:paraId="37285147" w14:textId="628B133E" w:rsidR="00FC1CDA" w:rsidRPr="004428E4" w:rsidRDefault="00427382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</w:tbl>
    <w:p w14:paraId="39D19748" w14:textId="3A5755E2" w:rsidR="003550F4" w:rsidRPr="004428E4" w:rsidRDefault="003550F4" w:rsidP="005F4EFB">
      <w:pPr>
        <w:spacing w:before="160"/>
        <w:rPr>
          <w:b/>
        </w:rPr>
      </w:pPr>
      <w:r>
        <w:rPr>
          <w:b/>
        </w:rPr>
        <w:t>Angaben zur Veranstaltung</w:t>
      </w:r>
      <w:r w:rsidR="00614AB4" w:rsidRPr="00614AB4">
        <w:rPr>
          <w:bCs/>
        </w:rPr>
        <w:t xml:space="preserve"> *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9911"/>
      </w:tblGrid>
      <w:tr w:rsidR="003550F4" w:rsidRPr="004428E4" w14:paraId="24152DAF" w14:textId="77777777" w:rsidTr="00377610">
        <w:trPr>
          <w:trHeight w:val="340"/>
        </w:trPr>
        <w:sdt>
          <w:sdtPr>
            <w:rPr>
              <w:bCs/>
            </w:rPr>
            <w:id w:val="1363874429"/>
            <w:placeholder>
              <w:docPart w:val="9F0B4BB1BA474E548DACD2E712FED5CA"/>
            </w:placeholder>
            <w:showingPlcHdr/>
            <w15:appearance w15:val="hidden"/>
            <w:text/>
          </w:sdtPr>
          <w:sdtEndPr/>
          <w:sdtContent>
            <w:tc>
              <w:tcPr>
                <w:tcW w:w="9911" w:type="dxa"/>
                <w:shd w:val="clear" w:color="auto" w:fill="C6D9F1" w:themeFill="text2" w:themeFillTint="33"/>
              </w:tcPr>
              <w:p w14:paraId="466B7931" w14:textId="75077F54" w:rsidR="003550F4" w:rsidRPr="004428E4" w:rsidRDefault="00427382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</w:tbl>
    <w:p w14:paraId="715A6273" w14:textId="4FE1DBA3" w:rsidR="000F7B7B" w:rsidRPr="004428E4" w:rsidRDefault="004E64B8" w:rsidP="005F4EFB">
      <w:pPr>
        <w:spacing w:before="160"/>
        <w:rPr>
          <w:b/>
        </w:rPr>
      </w:pPr>
      <w:r w:rsidRPr="004428E4">
        <w:rPr>
          <w:b/>
        </w:rPr>
        <w:t>Räumlichkeiten und Anlagen</w:t>
      </w:r>
    </w:p>
    <w:tbl>
      <w:tblPr>
        <w:tblW w:w="9856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3"/>
        <w:gridCol w:w="1408"/>
        <w:gridCol w:w="808"/>
        <w:gridCol w:w="245"/>
        <w:gridCol w:w="1411"/>
        <w:gridCol w:w="810"/>
        <w:gridCol w:w="246"/>
        <w:gridCol w:w="1415"/>
      </w:tblGrid>
      <w:tr w:rsidR="002D61BB" w:rsidRPr="004428E4" w14:paraId="50E088C9" w14:textId="77777777" w:rsidTr="00525710">
        <w:trPr>
          <w:trHeight w:val="283"/>
        </w:trPr>
        <w:tc>
          <w:tcPr>
            <w:tcW w:w="3513" w:type="dxa"/>
            <w:vMerge w:val="restart"/>
            <w:shd w:val="clear" w:color="auto" w:fill="auto"/>
            <w:vAlign w:val="center"/>
          </w:tcPr>
          <w:p w14:paraId="46C93A91" w14:textId="77777777" w:rsidR="002D61BB" w:rsidRPr="004428E4" w:rsidRDefault="002D61BB" w:rsidP="007A0A86">
            <w:pPr>
              <w:spacing w:before="20" w:after="20"/>
              <w:rPr>
                <w:rFonts w:cs="Arial Narrow"/>
                <w:b/>
                <w:bCs/>
                <w:sz w:val="18"/>
                <w:szCs w:val="18"/>
              </w:rPr>
            </w:pPr>
            <w:r w:rsidRPr="004428E4">
              <w:rPr>
                <w:rFonts w:cs="Arial Narrow"/>
                <w:b/>
                <w:bCs/>
                <w:sz w:val="18"/>
                <w:szCs w:val="18"/>
              </w:rPr>
              <w:t>Zu belegende Anlagen</w:t>
            </w:r>
          </w:p>
        </w:tc>
        <w:tc>
          <w:tcPr>
            <w:tcW w:w="2461" w:type="dxa"/>
            <w:gridSpan w:val="3"/>
            <w:shd w:val="clear" w:color="auto" w:fill="auto"/>
            <w:vAlign w:val="center"/>
          </w:tcPr>
          <w:p w14:paraId="30D8B700" w14:textId="77777777" w:rsidR="002D61BB" w:rsidRPr="004428E4" w:rsidRDefault="002D61BB" w:rsidP="007A0A86">
            <w:pPr>
              <w:spacing w:before="20" w:after="20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 w:rsidRPr="004428E4">
              <w:rPr>
                <w:rFonts w:cs="Arial Narrow"/>
                <w:b/>
                <w:bCs/>
                <w:sz w:val="18"/>
                <w:szCs w:val="18"/>
              </w:rPr>
              <w:t>Übernahme</w:t>
            </w:r>
          </w:p>
        </w:tc>
        <w:tc>
          <w:tcPr>
            <w:tcW w:w="2467" w:type="dxa"/>
            <w:gridSpan w:val="3"/>
            <w:shd w:val="clear" w:color="auto" w:fill="auto"/>
            <w:vAlign w:val="center"/>
          </w:tcPr>
          <w:p w14:paraId="04F14B2D" w14:textId="77777777" w:rsidR="002D61BB" w:rsidRPr="004428E4" w:rsidRDefault="002D61BB" w:rsidP="007A0A86">
            <w:pPr>
              <w:spacing w:before="20" w:after="20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 w:rsidRPr="004428E4">
              <w:rPr>
                <w:rFonts w:cs="Arial Narrow"/>
                <w:b/>
                <w:bCs/>
                <w:sz w:val="18"/>
                <w:szCs w:val="18"/>
              </w:rPr>
              <w:t>Rückgabe</w:t>
            </w:r>
          </w:p>
        </w:tc>
        <w:tc>
          <w:tcPr>
            <w:tcW w:w="1412" w:type="dxa"/>
            <w:vMerge w:val="restart"/>
            <w:shd w:val="clear" w:color="auto" w:fill="auto"/>
            <w:vAlign w:val="center"/>
          </w:tcPr>
          <w:p w14:paraId="188C025C" w14:textId="77777777" w:rsidR="004428E4" w:rsidRDefault="002D61BB" w:rsidP="007A0A86">
            <w:pPr>
              <w:spacing w:before="20" w:after="20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 w:rsidRPr="004428E4">
              <w:rPr>
                <w:rFonts w:cs="Arial Narrow"/>
                <w:b/>
                <w:bCs/>
                <w:sz w:val="18"/>
                <w:szCs w:val="18"/>
              </w:rPr>
              <w:t>Kosten</w:t>
            </w:r>
          </w:p>
          <w:p w14:paraId="37DDBE76" w14:textId="60BF3AB9" w:rsidR="002D61BB" w:rsidRPr="004428E4" w:rsidRDefault="002D61BB" w:rsidP="007A0A86">
            <w:pPr>
              <w:spacing w:before="20" w:after="20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 w:rsidRPr="004428E4">
              <w:rPr>
                <w:rFonts w:cs="Arial Narrow"/>
                <w:b/>
                <w:bCs/>
                <w:sz w:val="14"/>
                <w:szCs w:val="14"/>
              </w:rPr>
              <w:t>(</w:t>
            </w:r>
            <w:r w:rsidR="00AE416E">
              <w:rPr>
                <w:rFonts w:cs="Arial Narrow"/>
                <w:b/>
                <w:bCs/>
                <w:sz w:val="14"/>
                <w:szCs w:val="14"/>
              </w:rPr>
              <w:t>leer</w:t>
            </w:r>
            <w:r w:rsidRPr="004428E4">
              <w:rPr>
                <w:rFonts w:cs="Arial Narrow"/>
                <w:b/>
                <w:bCs/>
                <w:sz w:val="14"/>
                <w:szCs w:val="14"/>
              </w:rPr>
              <w:t xml:space="preserve"> lassen)</w:t>
            </w:r>
          </w:p>
        </w:tc>
      </w:tr>
      <w:tr w:rsidR="004428E4" w:rsidRPr="004428E4" w14:paraId="760F6053" w14:textId="77777777" w:rsidTr="00525710">
        <w:trPr>
          <w:trHeight w:val="283"/>
        </w:trPr>
        <w:tc>
          <w:tcPr>
            <w:tcW w:w="3513" w:type="dxa"/>
            <w:vMerge/>
            <w:shd w:val="clear" w:color="auto" w:fill="auto"/>
            <w:vAlign w:val="center"/>
          </w:tcPr>
          <w:p w14:paraId="50EC71A4" w14:textId="77777777" w:rsidR="004428E4" w:rsidRPr="004428E4" w:rsidRDefault="004428E4" w:rsidP="007A0A86">
            <w:pPr>
              <w:spacing w:before="20" w:after="20"/>
              <w:rPr>
                <w:rFonts w:cs="Arial Narrow"/>
                <w:b/>
                <w:bCs/>
                <w:sz w:val="18"/>
                <w:szCs w:val="18"/>
              </w:rPr>
            </w:pPr>
          </w:p>
        </w:tc>
        <w:tc>
          <w:tcPr>
            <w:tcW w:w="2461" w:type="dxa"/>
            <w:gridSpan w:val="3"/>
            <w:shd w:val="clear" w:color="auto" w:fill="auto"/>
            <w:vAlign w:val="center"/>
          </w:tcPr>
          <w:p w14:paraId="70AFAD1D" w14:textId="11EF0711" w:rsidR="004428E4" w:rsidRPr="004428E4" w:rsidRDefault="004428E4" w:rsidP="007A0A86">
            <w:pPr>
              <w:spacing w:before="20" w:after="20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 w:rsidRPr="004428E4">
              <w:rPr>
                <w:rFonts w:cs="Arial Narrow"/>
                <w:b/>
                <w:bCs/>
                <w:sz w:val="18"/>
                <w:szCs w:val="18"/>
              </w:rPr>
              <w:t>Datum + Zeit</w:t>
            </w:r>
          </w:p>
        </w:tc>
        <w:tc>
          <w:tcPr>
            <w:tcW w:w="2467" w:type="dxa"/>
            <w:gridSpan w:val="3"/>
            <w:shd w:val="clear" w:color="auto" w:fill="auto"/>
            <w:vAlign w:val="center"/>
          </w:tcPr>
          <w:p w14:paraId="428458F6" w14:textId="0E5E0792" w:rsidR="004428E4" w:rsidRPr="004428E4" w:rsidRDefault="004428E4" w:rsidP="007A0A86">
            <w:pPr>
              <w:spacing w:before="20" w:after="20"/>
              <w:jc w:val="center"/>
              <w:rPr>
                <w:rFonts w:cs="Arial Narrow"/>
                <w:b/>
                <w:bCs/>
                <w:sz w:val="18"/>
                <w:szCs w:val="18"/>
              </w:rPr>
            </w:pPr>
            <w:r w:rsidRPr="004428E4">
              <w:rPr>
                <w:rFonts w:cs="Arial Narrow"/>
                <w:b/>
                <w:bCs/>
                <w:sz w:val="18"/>
                <w:szCs w:val="18"/>
              </w:rPr>
              <w:t>Datum + Zeit</w:t>
            </w:r>
          </w:p>
        </w:tc>
        <w:tc>
          <w:tcPr>
            <w:tcW w:w="1412" w:type="dxa"/>
            <w:vMerge/>
            <w:shd w:val="clear" w:color="auto" w:fill="auto"/>
            <w:vAlign w:val="center"/>
          </w:tcPr>
          <w:p w14:paraId="6A55BBB8" w14:textId="77777777" w:rsidR="004428E4" w:rsidRPr="004428E4" w:rsidRDefault="004428E4" w:rsidP="007A0A86">
            <w:pPr>
              <w:spacing w:before="20" w:after="20"/>
              <w:rPr>
                <w:rFonts w:cs="Arial Narrow"/>
                <w:b/>
                <w:bCs/>
                <w:sz w:val="18"/>
                <w:szCs w:val="18"/>
              </w:rPr>
            </w:pPr>
          </w:p>
        </w:tc>
      </w:tr>
      <w:tr w:rsidR="00525710" w:rsidRPr="004428E4" w14:paraId="68EE87B8" w14:textId="77777777" w:rsidTr="00525710">
        <w:trPr>
          <w:trHeight w:val="340"/>
        </w:trPr>
        <w:tc>
          <w:tcPr>
            <w:tcW w:w="3513" w:type="dxa"/>
            <w:shd w:val="clear" w:color="auto" w:fill="DAEEF3" w:themeFill="accent5" w:themeFillTint="33"/>
            <w:vAlign w:val="center"/>
          </w:tcPr>
          <w:p w14:paraId="3DD91788" w14:textId="77777777" w:rsidR="0040121D" w:rsidRPr="004428E4" w:rsidRDefault="0040121D" w:rsidP="004D7529">
            <w:pPr>
              <w:spacing w:before="60" w:after="60"/>
              <w:rPr>
                <w:rFonts w:cs="Arial"/>
                <w:sz w:val="18"/>
                <w:szCs w:val="18"/>
              </w:rPr>
            </w:pPr>
            <w:r w:rsidRPr="004428E4">
              <w:rPr>
                <w:rFonts w:cs="Arial"/>
                <w:sz w:val="18"/>
                <w:szCs w:val="18"/>
              </w:rPr>
              <w:t>Aula Zelgli</w:t>
            </w:r>
          </w:p>
        </w:tc>
        <w:sdt>
          <w:sdtPr>
            <w:rPr>
              <w:rFonts w:cs="Arial"/>
              <w:sz w:val="18"/>
              <w:szCs w:val="18"/>
            </w:rPr>
            <w:id w:val="-1161072376"/>
            <w:lock w:val="sdtLocked"/>
            <w:placeholder>
              <w:docPart w:val="2352E933F3C44F2EB72BF6EFB7FF8F59"/>
            </w:placeholder>
            <w:showingPlcHdr/>
            <w:date w:fullDate="2024-12-11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08" w:type="dxa"/>
                <w:shd w:val="clear" w:color="auto" w:fill="DAEEF3" w:themeFill="accent5" w:themeFillTint="33"/>
                <w:vAlign w:val="center"/>
              </w:tcPr>
              <w:p w14:paraId="4C688490" w14:textId="7874F296" w:rsidR="0040121D" w:rsidRPr="00256ABE" w:rsidRDefault="00264029" w:rsidP="004D7529">
                <w:pPr>
                  <w:spacing w:before="60" w:after="60"/>
                  <w:jc w:val="center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-1583832914"/>
            <w:lock w:val="sdtLocked"/>
            <w:placeholder>
              <w:docPart w:val="997B582427F34F52914982B8AF80ACCE"/>
            </w:placeholder>
            <w:showingPlcHdr/>
            <w15:appearance w15:val="hidden"/>
            <w:date w:fullDate="2024-12-04T13:00:00Z"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08" w:type="dxa"/>
                <w:tcBorders>
                  <w:right w:val="nil"/>
                </w:tcBorders>
                <w:shd w:val="clear" w:color="auto" w:fill="DAEEF3" w:themeFill="accent5" w:themeFillTint="33"/>
                <w:vAlign w:val="center"/>
              </w:tcPr>
              <w:p w14:paraId="60B25F14" w14:textId="1A84B6BC" w:rsidR="0040121D" w:rsidRPr="00256ABE" w:rsidRDefault="00264029" w:rsidP="004D7529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tc>
          <w:tcPr>
            <w:tcW w:w="245" w:type="dxa"/>
            <w:tcBorders>
              <w:left w:val="nil"/>
            </w:tcBorders>
            <w:shd w:val="clear" w:color="auto" w:fill="DAEEF3" w:themeFill="accent5" w:themeFillTint="33"/>
            <w:vAlign w:val="center"/>
          </w:tcPr>
          <w:p w14:paraId="35F66925" w14:textId="77777777" w:rsidR="0040121D" w:rsidRPr="004428E4" w:rsidRDefault="0040121D" w:rsidP="004D7529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"/>
              <w:sz w:val="18"/>
              <w:szCs w:val="18"/>
            </w:rPr>
            <w:id w:val="-1824031521"/>
            <w:lock w:val="sdtLocked"/>
            <w:placeholder>
              <w:docPart w:val="B2138EF0F67544128B163F2C20A1A55D"/>
            </w:placeholder>
            <w:showingPlcHdr/>
            <w:date w:fullDate="2024-12-04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11" w:type="dxa"/>
                <w:shd w:val="clear" w:color="auto" w:fill="DAEEF3" w:themeFill="accent5" w:themeFillTint="33"/>
                <w:vAlign w:val="center"/>
              </w:tcPr>
              <w:p w14:paraId="492C72FA" w14:textId="2C6695A1" w:rsidR="0040121D" w:rsidRPr="004428E4" w:rsidRDefault="00264029" w:rsidP="004D7529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-805304261"/>
            <w:lock w:val="sdtLocked"/>
            <w:placeholder>
              <w:docPart w:val="B5E5178EEE684796B4E84F8A6AC33C1A"/>
            </w:placeholder>
            <w:showingPlcHdr/>
            <w15:appearance w15:val="hidden"/>
            <w:date w:fullDate="2024-12-04T23:59:00Z"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10" w:type="dxa"/>
                <w:tcBorders>
                  <w:right w:val="nil"/>
                </w:tcBorders>
                <w:shd w:val="clear" w:color="auto" w:fill="DAEEF3" w:themeFill="accent5" w:themeFillTint="33"/>
                <w:vAlign w:val="center"/>
              </w:tcPr>
              <w:p w14:paraId="4943C60C" w14:textId="5C189DFE" w:rsidR="0040121D" w:rsidRPr="004428E4" w:rsidRDefault="00264029" w:rsidP="004D7529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tc>
          <w:tcPr>
            <w:tcW w:w="246" w:type="dxa"/>
            <w:tcBorders>
              <w:left w:val="nil"/>
            </w:tcBorders>
            <w:shd w:val="clear" w:color="auto" w:fill="DAEEF3" w:themeFill="accent5" w:themeFillTint="33"/>
            <w:vAlign w:val="center"/>
          </w:tcPr>
          <w:p w14:paraId="4811A369" w14:textId="77777777" w:rsidR="0040121D" w:rsidRPr="004428E4" w:rsidRDefault="0040121D" w:rsidP="004D7529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 Narrow"/>
              <w:sz w:val="18"/>
              <w:szCs w:val="18"/>
            </w:rPr>
            <w:id w:val="-2039648236"/>
            <w:lock w:val="sdtLocked"/>
            <w:placeholder>
              <w:docPart w:val="EEB247C9DAD34A8F9FC40543CEDDC8AC"/>
            </w:placeholder>
            <w:showingPlcHdr/>
            <w15:appearance w15:val="hidden"/>
            <w:text/>
          </w:sdtPr>
          <w:sdtContent>
            <w:tc>
              <w:tcPr>
                <w:tcW w:w="1415" w:type="dxa"/>
                <w:shd w:val="clear" w:color="auto" w:fill="DAEEF3" w:themeFill="accent5" w:themeFillTint="33"/>
                <w:vAlign w:val="center"/>
              </w:tcPr>
              <w:p w14:paraId="67B6BFF2" w14:textId="7DF420E6" w:rsidR="0040121D" w:rsidRPr="004428E4" w:rsidRDefault="007F5894" w:rsidP="004D7529">
                <w:pPr>
                  <w:spacing w:before="60" w:after="60"/>
                  <w:jc w:val="right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  <w:tr w:rsidR="00525710" w:rsidRPr="004428E4" w14:paraId="7C76E6E8" w14:textId="77777777" w:rsidTr="00525710">
        <w:trPr>
          <w:trHeight w:val="340"/>
        </w:trPr>
        <w:tc>
          <w:tcPr>
            <w:tcW w:w="3513" w:type="dxa"/>
            <w:shd w:val="clear" w:color="auto" w:fill="DAEEF3" w:themeFill="accent5" w:themeFillTint="33"/>
            <w:vAlign w:val="center"/>
          </w:tcPr>
          <w:p w14:paraId="21D991C3" w14:textId="77777777" w:rsidR="0040121D" w:rsidRPr="004428E4" w:rsidRDefault="0040121D" w:rsidP="004D7529">
            <w:pPr>
              <w:spacing w:before="60" w:after="60"/>
              <w:rPr>
                <w:rFonts w:cs="Arial"/>
                <w:sz w:val="18"/>
                <w:szCs w:val="18"/>
              </w:rPr>
            </w:pPr>
            <w:r w:rsidRPr="004428E4">
              <w:rPr>
                <w:rFonts w:cs="Arial"/>
                <w:sz w:val="18"/>
                <w:szCs w:val="18"/>
              </w:rPr>
              <w:t>Turnhalle Zelgli</w:t>
            </w:r>
          </w:p>
        </w:tc>
        <w:sdt>
          <w:sdtPr>
            <w:rPr>
              <w:rFonts w:cs="Arial"/>
              <w:sz w:val="18"/>
              <w:szCs w:val="18"/>
            </w:rPr>
            <w:id w:val="233979062"/>
            <w:placeholder>
              <w:docPart w:val="23E044BF4FAC464EBFCB23BB2DFDD25C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08" w:type="dxa"/>
                <w:shd w:val="clear" w:color="auto" w:fill="DAEEF3" w:themeFill="accent5" w:themeFillTint="33"/>
                <w:vAlign w:val="center"/>
              </w:tcPr>
              <w:p w14:paraId="32B9993E" w14:textId="34EBB68D" w:rsidR="0040121D" w:rsidRPr="00256ABE" w:rsidRDefault="00264029" w:rsidP="004D7529">
                <w:pPr>
                  <w:spacing w:before="60" w:after="60"/>
                  <w:jc w:val="center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Fonts w:cs="Arial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1723097423"/>
            <w:placeholder>
              <w:docPart w:val="741EE73E6E624A6E9A11275BF716BB93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08" w:type="dxa"/>
                <w:tcBorders>
                  <w:right w:val="nil"/>
                </w:tcBorders>
                <w:shd w:val="clear" w:color="auto" w:fill="DAEEF3" w:themeFill="accent5" w:themeFillTint="33"/>
                <w:vAlign w:val="center"/>
              </w:tcPr>
              <w:p w14:paraId="1538AA3B" w14:textId="5B89E9F8" w:rsidR="0040121D" w:rsidRPr="00256ABE" w:rsidRDefault="00264029" w:rsidP="004D7529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tc>
          <w:tcPr>
            <w:tcW w:w="245" w:type="dxa"/>
            <w:tcBorders>
              <w:left w:val="nil"/>
            </w:tcBorders>
            <w:shd w:val="clear" w:color="auto" w:fill="DAEEF3" w:themeFill="accent5" w:themeFillTint="33"/>
            <w:vAlign w:val="center"/>
          </w:tcPr>
          <w:p w14:paraId="39E75095" w14:textId="77777777" w:rsidR="0040121D" w:rsidRPr="004428E4" w:rsidRDefault="0040121D" w:rsidP="004D7529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"/>
              <w:sz w:val="18"/>
              <w:szCs w:val="18"/>
            </w:rPr>
            <w:id w:val="2008397713"/>
            <w:placeholder>
              <w:docPart w:val="F32BC219CA7C48388808EAE8F273BD09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11" w:type="dxa"/>
                <w:shd w:val="clear" w:color="auto" w:fill="DAEEF3" w:themeFill="accent5" w:themeFillTint="33"/>
                <w:vAlign w:val="center"/>
              </w:tcPr>
              <w:p w14:paraId="7A0B31FA" w14:textId="15F98C0C" w:rsidR="0040121D" w:rsidRPr="004428E4" w:rsidRDefault="00264029" w:rsidP="004D7529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-1626304266"/>
            <w:placeholder>
              <w:docPart w:val="1034EB35311F4D2CB12AD4BDF47E5BAD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10" w:type="dxa"/>
                <w:tcBorders>
                  <w:right w:val="nil"/>
                </w:tcBorders>
                <w:shd w:val="clear" w:color="auto" w:fill="DAEEF3" w:themeFill="accent5" w:themeFillTint="33"/>
                <w:vAlign w:val="center"/>
              </w:tcPr>
              <w:p w14:paraId="1A893976" w14:textId="3398243A" w:rsidR="0040121D" w:rsidRPr="004428E4" w:rsidRDefault="00264029" w:rsidP="004D7529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tc>
          <w:tcPr>
            <w:tcW w:w="246" w:type="dxa"/>
            <w:tcBorders>
              <w:left w:val="nil"/>
            </w:tcBorders>
            <w:shd w:val="clear" w:color="auto" w:fill="DAEEF3" w:themeFill="accent5" w:themeFillTint="33"/>
            <w:vAlign w:val="center"/>
          </w:tcPr>
          <w:p w14:paraId="1D6E1E3D" w14:textId="77777777" w:rsidR="0040121D" w:rsidRPr="004428E4" w:rsidRDefault="0040121D" w:rsidP="004D7529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 Narrow"/>
              <w:sz w:val="18"/>
              <w:szCs w:val="18"/>
            </w:rPr>
            <w:id w:val="-1346477654"/>
            <w:lock w:val="sdtLocked"/>
            <w:placeholder>
              <w:docPart w:val="1350EF841B1240F3BE9D172A47EDBB81"/>
            </w:placeholder>
            <w:showingPlcHdr/>
            <w15:appearance w15:val="hidden"/>
            <w:text/>
          </w:sdtPr>
          <w:sdtContent>
            <w:tc>
              <w:tcPr>
                <w:tcW w:w="1415" w:type="dxa"/>
                <w:shd w:val="clear" w:color="auto" w:fill="DAEEF3" w:themeFill="accent5" w:themeFillTint="33"/>
                <w:vAlign w:val="center"/>
              </w:tcPr>
              <w:p w14:paraId="248AD0BF" w14:textId="0690CB3B" w:rsidR="0040121D" w:rsidRPr="004428E4" w:rsidRDefault="007F5894" w:rsidP="004D7529">
                <w:pPr>
                  <w:spacing w:before="60" w:after="60"/>
                  <w:jc w:val="right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  <w:tr w:rsidR="00525710" w:rsidRPr="004428E4" w14:paraId="52C9A075" w14:textId="77777777" w:rsidTr="00525710">
        <w:trPr>
          <w:trHeight w:val="340"/>
        </w:trPr>
        <w:tc>
          <w:tcPr>
            <w:tcW w:w="3513" w:type="dxa"/>
            <w:shd w:val="clear" w:color="auto" w:fill="EAF1DD" w:themeFill="accent3" w:themeFillTint="33"/>
            <w:vAlign w:val="center"/>
          </w:tcPr>
          <w:p w14:paraId="46EF523A" w14:textId="5D9DE884" w:rsidR="008230C4" w:rsidRPr="004428E4" w:rsidRDefault="008230C4" w:rsidP="008230C4">
            <w:pPr>
              <w:spacing w:before="60" w:after="60"/>
              <w:rPr>
                <w:rFonts w:cs="Arial"/>
                <w:sz w:val="18"/>
                <w:szCs w:val="18"/>
              </w:rPr>
            </w:pPr>
            <w:r w:rsidRPr="004428E4">
              <w:rPr>
                <w:rFonts w:cs="Arial"/>
                <w:sz w:val="18"/>
                <w:szCs w:val="18"/>
              </w:rPr>
              <w:t>Mehrzweckanlage Zelgli</w:t>
            </w:r>
          </w:p>
        </w:tc>
        <w:sdt>
          <w:sdtPr>
            <w:rPr>
              <w:rFonts w:cs="Arial"/>
              <w:sz w:val="18"/>
              <w:szCs w:val="18"/>
            </w:rPr>
            <w:id w:val="1307129502"/>
            <w:lock w:val="sdtLocked"/>
            <w:placeholder>
              <w:docPart w:val="DEFC0AA69FD9467AB45DFF9F08573846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08" w:type="dxa"/>
                <w:shd w:val="clear" w:color="auto" w:fill="EAF1DD" w:themeFill="accent3" w:themeFillTint="33"/>
                <w:vAlign w:val="center"/>
              </w:tcPr>
              <w:p w14:paraId="6632617F" w14:textId="7627424B" w:rsidR="008230C4" w:rsidRPr="00256ABE" w:rsidRDefault="00264029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634302889"/>
            <w:placeholder>
              <w:docPart w:val="7B6BE5425E0E4C478A9F34CD77DF3E2A"/>
            </w:placeholder>
            <w:showingPlcHdr/>
            <w15:appearance w15:val="hidden"/>
            <w:date w:fullDate="2024-12-04T13:00:00Z"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08" w:type="dxa"/>
                <w:tcBorders>
                  <w:right w:val="nil"/>
                </w:tcBorders>
                <w:shd w:val="clear" w:color="auto" w:fill="EAF1DD" w:themeFill="accent3" w:themeFillTint="33"/>
                <w:vAlign w:val="center"/>
              </w:tcPr>
              <w:p w14:paraId="35D32A97" w14:textId="15694575" w:rsidR="008230C4" w:rsidRPr="00256ABE" w:rsidRDefault="00264029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tc>
          <w:tcPr>
            <w:tcW w:w="245" w:type="dxa"/>
            <w:tcBorders>
              <w:left w:val="nil"/>
            </w:tcBorders>
            <w:shd w:val="clear" w:color="auto" w:fill="EAF1DD" w:themeFill="accent3" w:themeFillTint="33"/>
            <w:vAlign w:val="center"/>
          </w:tcPr>
          <w:p w14:paraId="6C5F7B73" w14:textId="3A1E3A1A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bookmarkStart w:id="1" w:name="Text36" w:displacedByCustomXml="next"/>
        <w:sdt>
          <w:sdtPr>
            <w:rPr>
              <w:rFonts w:cs="Arial"/>
              <w:sz w:val="18"/>
              <w:szCs w:val="18"/>
            </w:rPr>
            <w:id w:val="-1683044973"/>
            <w:lock w:val="sdtLocked"/>
            <w:placeholder>
              <w:docPart w:val="2642FF535AFB474CB53FAAD45F380AC9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11" w:type="dxa"/>
                <w:shd w:val="clear" w:color="auto" w:fill="EAF1DD" w:themeFill="accent3" w:themeFillTint="33"/>
                <w:vAlign w:val="center"/>
              </w:tcPr>
              <w:p w14:paraId="0115BA73" w14:textId="4E06F0A3" w:rsidR="008230C4" w:rsidRPr="004428E4" w:rsidRDefault="00264029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1402715579"/>
            <w:placeholder>
              <w:docPart w:val="E201711E70904DBE9E4DE1C51F53B5B7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10" w:type="dxa"/>
                <w:tcBorders>
                  <w:right w:val="nil"/>
                </w:tcBorders>
                <w:shd w:val="clear" w:color="auto" w:fill="EAF1DD" w:themeFill="accent3" w:themeFillTint="33"/>
                <w:vAlign w:val="center"/>
              </w:tcPr>
              <w:p w14:paraId="18E04CAE" w14:textId="5669AF7D" w:rsidR="008230C4" w:rsidRPr="004428E4" w:rsidRDefault="00264029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bookmarkEnd w:id="1"/>
        <w:tc>
          <w:tcPr>
            <w:tcW w:w="246" w:type="dxa"/>
            <w:tcBorders>
              <w:left w:val="nil"/>
            </w:tcBorders>
            <w:shd w:val="clear" w:color="auto" w:fill="EAF1DD" w:themeFill="accent3" w:themeFillTint="33"/>
            <w:vAlign w:val="center"/>
          </w:tcPr>
          <w:p w14:paraId="399E8E37" w14:textId="0AB52598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 Narrow"/>
              <w:sz w:val="18"/>
              <w:szCs w:val="18"/>
            </w:rPr>
            <w:id w:val="577569724"/>
            <w:lock w:val="sdtLocked"/>
            <w:placeholder>
              <w:docPart w:val="D545625116234D76AB8610FC9A3D1928"/>
            </w:placeholder>
            <w:showingPlcHdr/>
            <w15:appearance w15:val="hidden"/>
            <w:text/>
          </w:sdtPr>
          <w:sdtContent>
            <w:tc>
              <w:tcPr>
                <w:tcW w:w="1415" w:type="dxa"/>
                <w:shd w:val="clear" w:color="auto" w:fill="EAF1DD" w:themeFill="accent3" w:themeFillTint="33"/>
                <w:vAlign w:val="center"/>
              </w:tcPr>
              <w:p w14:paraId="12C2B5EA" w14:textId="4399B6A3" w:rsidR="008230C4" w:rsidRPr="004428E4" w:rsidRDefault="007F5894" w:rsidP="008230C4">
                <w:pPr>
                  <w:spacing w:before="60" w:after="60"/>
                  <w:jc w:val="right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  <w:tr w:rsidR="00525710" w:rsidRPr="004428E4" w14:paraId="7CB490E4" w14:textId="77777777" w:rsidTr="00525710">
        <w:trPr>
          <w:trHeight w:val="340"/>
        </w:trPr>
        <w:tc>
          <w:tcPr>
            <w:tcW w:w="3513" w:type="dxa"/>
            <w:shd w:val="clear" w:color="auto" w:fill="EAF1DD" w:themeFill="accent3" w:themeFillTint="33"/>
            <w:vAlign w:val="center"/>
          </w:tcPr>
          <w:p w14:paraId="1C1D892A" w14:textId="77777777" w:rsidR="008230C4" w:rsidRPr="004428E4" w:rsidRDefault="008230C4" w:rsidP="008230C4">
            <w:pPr>
              <w:spacing w:before="60" w:after="60"/>
              <w:rPr>
                <w:rFonts w:cs="Arial"/>
                <w:sz w:val="18"/>
                <w:szCs w:val="18"/>
              </w:rPr>
            </w:pPr>
            <w:r w:rsidRPr="004428E4">
              <w:rPr>
                <w:rFonts w:cs="Arial"/>
                <w:sz w:val="18"/>
                <w:szCs w:val="18"/>
              </w:rPr>
              <w:t>Bühne Zelgli</w:t>
            </w:r>
          </w:p>
        </w:tc>
        <w:sdt>
          <w:sdtPr>
            <w:rPr>
              <w:rFonts w:cs="Arial"/>
              <w:sz w:val="18"/>
              <w:szCs w:val="18"/>
            </w:rPr>
            <w:id w:val="57834978"/>
            <w:lock w:val="sdtLocked"/>
            <w:placeholder>
              <w:docPart w:val="6440E79DA3754F848503C307868F77BA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08" w:type="dxa"/>
                <w:shd w:val="clear" w:color="auto" w:fill="EAF1DD" w:themeFill="accent3" w:themeFillTint="33"/>
                <w:vAlign w:val="center"/>
              </w:tcPr>
              <w:p w14:paraId="3423CFDF" w14:textId="6F9DE71C" w:rsidR="008230C4" w:rsidRPr="00256ABE" w:rsidRDefault="00264029" w:rsidP="008230C4">
                <w:pPr>
                  <w:spacing w:before="60" w:after="60"/>
                  <w:jc w:val="center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-727609556"/>
            <w:placeholder>
              <w:docPart w:val="FD8CD8B021554EECB2FF990AA28D1206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08" w:type="dxa"/>
                <w:tcBorders>
                  <w:right w:val="nil"/>
                </w:tcBorders>
                <w:shd w:val="clear" w:color="auto" w:fill="EAF1DD" w:themeFill="accent3" w:themeFillTint="33"/>
                <w:vAlign w:val="center"/>
              </w:tcPr>
              <w:p w14:paraId="19DC8686" w14:textId="4585E43B" w:rsidR="008230C4" w:rsidRPr="00256ABE" w:rsidRDefault="00264029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tc>
          <w:tcPr>
            <w:tcW w:w="245" w:type="dxa"/>
            <w:tcBorders>
              <w:left w:val="nil"/>
            </w:tcBorders>
            <w:shd w:val="clear" w:color="auto" w:fill="EAF1DD" w:themeFill="accent3" w:themeFillTint="33"/>
            <w:vAlign w:val="center"/>
          </w:tcPr>
          <w:p w14:paraId="5CEA8004" w14:textId="1437DF58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bookmarkStart w:id="2" w:name="Text34" w:displacedByCustomXml="next"/>
        <w:sdt>
          <w:sdtPr>
            <w:rPr>
              <w:rFonts w:cs="Arial"/>
              <w:sz w:val="18"/>
              <w:szCs w:val="18"/>
            </w:rPr>
            <w:id w:val="-269083610"/>
            <w:lock w:val="sdtLocked"/>
            <w:placeholder>
              <w:docPart w:val="605CB99CA4F14D2197AC59E11DDA9782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11" w:type="dxa"/>
                <w:shd w:val="clear" w:color="auto" w:fill="EAF1DD" w:themeFill="accent3" w:themeFillTint="33"/>
                <w:vAlign w:val="center"/>
              </w:tcPr>
              <w:p w14:paraId="2B3E09C6" w14:textId="065ECA2B" w:rsidR="008230C4" w:rsidRPr="004428E4" w:rsidRDefault="00264029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-1890565841"/>
            <w:placeholder>
              <w:docPart w:val="C8E4A2F954CF4DB7A2331E015B43B2DD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10" w:type="dxa"/>
                <w:tcBorders>
                  <w:right w:val="nil"/>
                </w:tcBorders>
                <w:shd w:val="clear" w:color="auto" w:fill="EAF1DD" w:themeFill="accent3" w:themeFillTint="33"/>
                <w:vAlign w:val="center"/>
              </w:tcPr>
              <w:p w14:paraId="2B3E8E78" w14:textId="518368E1" w:rsidR="008230C4" w:rsidRPr="004428E4" w:rsidRDefault="00264029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bookmarkEnd w:id="2"/>
        <w:tc>
          <w:tcPr>
            <w:tcW w:w="246" w:type="dxa"/>
            <w:tcBorders>
              <w:left w:val="nil"/>
            </w:tcBorders>
            <w:shd w:val="clear" w:color="auto" w:fill="EAF1DD" w:themeFill="accent3" w:themeFillTint="33"/>
            <w:vAlign w:val="center"/>
          </w:tcPr>
          <w:p w14:paraId="0609AF20" w14:textId="626FE83F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 Narrow"/>
              <w:sz w:val="18"/>
              <w:szCs w:val="18"/>
            </w:rPr>
            <w:id w:val="1618180940"/>
            <w:lock w:val="sdtLocked"/>
            <w:placeholder>
              <w:docPart w:val="6A7D9EA9B0884F2EB43589AFC85F1959"/>
            </w:placeholder>
            <w:showingPlcHdr/>
            <w15:appearance w15:val="hidden"/>
            <w:text/>
          </w:sdtPr>
          <w:sdtContent>
            <w:tc>
              <w:tcPr>
                <w:tcW w:w="1415" w:type="dxa"/>
                <w:shd w:val="clear" w:color="auto" w:fill="EAF1DD" w:themeFill="accent3" w:themeFillTint="33"/>
                <w:vAlign w:val="center"/>
              </w:tcPr>
              <w:p w14:paraId="3C9008F6" w14:textId="40953A90" w:rsidR="008230C4" w:rsidRPr="004428E4" w:rsidRDefault="007F5894" w:rsidP="008230C4">
                <w:pPr>
                  <w:spacing w:before="60" w:after="60"/>
                  <w:jc w:val="right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  <w:tr w:rsidR="00525710" w:rsidRPr="004428E4" w14:paraId="5A520AA3" w14:textId="77777777" w:rsidTr="00525710">
        <w:trPr>
          <w:trHeight w:val="340"/>
        </w:trPr>
        <w:tc>
          <w:tcPr>
            <w:tcW w:w="3513" w:type="dxa"/>
            <w:shd w:val="clear" w:color="auto" w:fill="FDE9D9" w:themeFill="accent6" w:themeFillTint="33"/>
            <w:vAlign w:val="center"/>
          </w:tcPr>
          <w:p w14:paraId="261469C9" w14:textId="68E4A56F" w:rsidR="008230C4" w:rsidRPr="004428E4" w:rsidRDefault="008230C4" w:rsidP="008230C4">
            <w:pPr>
              <w:spacing w:before="60" w:after="60"/>
              <w:rPr>
                <w:rFonts w:cs="Arial"/>
                <w:sz w:val="18"/>
                <w:szCs w:val="18"/>
              </w:rPr>
            </w:pPr>
            <w:r w:rsidRPr="004428E4">
              <w:rPr>
                <w:rFonts w:cs="Arial"/>
                <w:sz w:val="18"/>
                <w:szCs w:val="18"/>
              </w:rPr>
              <w:t>Mittagstisch Dönni</w:t>
            </w:r>
            <w:r w:rsidR="0040121D">
              <w:rPr>
                <w:rFonts w:cs="Arial"/>
                <w:sz w:val="18"/>
                <w:szCs w:val="18"/>
              </w:rPr>
              <w:t xml:space="preserve"> ohne Küche</w:t>
            </w:r>
          </w:p>
        </w:tc>
        <w:bookmarkStart w:id="3" w:name="Text18" w:displacedByCustomXml="next"/>
        <w:sdt>
          <w:sdtPr>
            <w:rPr>
              <w:rFonts w:cs="Arial"/>
              <w:sz w:val="18"/>
              <w:szCs w:val="18"/>
            </w:rPr>
            <w:id w:val="198673369"/>
            <w:lock w:val="sdtLocked"/>
            <w:placeholder>
              <w:docPart w:val="F7DD9AECFE7E422180C120EA27A59756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08" w:type="dxa"/>
                <w:shd w:val="clear" w:color="auto" w:fill="FDE9D9" w:themeFill="accent6" w:themeFillTint="33"/>
                <w:vAlign w:val="center"/>
              </w:tcPr>
              <w:p w14:paraId="782B06C7" w14:textId="78B499DA" w:rsidR="008230C4" w:rsidRPr="00256ABE" w:rsidRDefault="00264029" w:rsidP="008230C4">
                <w:pPr>
                  <w:spacing w:before="60" w:after="60"/>
                  <w:jc w:val="center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642324775"/>
            <w:placeholder>
              <w:docPart w:val="5A1930CE3AA94FFA8C2619BE938ADEDD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08" w:type="dxa"/>
                <w:tcBorders>
                  <w:right w:val="nil"/>
                </w:tcBorders>
                <w:shd w:val="clear" w:color="auto" w:fill="FDE9D9" w:themeFill="accent6" w:themeFillTint="33"/>
                <w:vAlign w:val="center"/>
              </w:tcPr>
              <w:p w14:paraId="4029EC57" w14:textId="34C8D9E2" w:rsidR="008230C4" w:rsidRPr="00256ABE" w:rsidRDefault="00264029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bookmarkEnd w:id="3"/>
        <w:tc>
          <w:tcPr>
            <w:tcW w:w="245" w:type="dxa"/>
            <w:tcBorders>
              <w:left w:val="nil"/>
            </w:tcBorders>
            <w:shd w:val="clear" w:color="auto" w:fill="FDE9D9" w:themeFill="accent6" w:themeFillTint="33"/>
            <w:vAlign w:val="center"/>
          </w:tcPr>
          <w:p w14:paraId="25AFFA6E" w14:textId="14169DC9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bookmarkStart w:id="4" w:name="Text25" w:displacedByCustomXml="next"/>
        <w:sdt>
          <w:sdtPr>
            <w:rPr>
              <w:rFonts w:cs="Arial"/>
              <w:sz w:val="18"/>
              <w:szCs w:val="18"/>
            </w:rPr>
            <w:id w:val="1542781327"/>
            <w:lock w:val="sdtLocked"/>
            <w:placeholder>
              <w:docPart w:val="814B77CB3F944BECA6630E1F0B5A4782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11" w:type="dxa"/>
                <w:shd w:val="clear" w:color="auto" w:fill="FDE9D9" w:themeFill="accent6" w:themeFillTint="33"/>
                <w:vAlign w:val="center"/>
              </w:tcPr>
              <w:p w14:paraId="6B27046E" w14:textId="189A15EA" w:rsidR="008230C4" w:rsidRPr="004428E4" w:rsidRDefault="00264029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-957178907"/>
            <w:placeholder>
              <w:docPart w:val="200C5279540247019D60536E81A97AE4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10" w:type="dxa"/>
                <w:tcBorders>
                  <w:right w:val="nil"/>
                </w:tcBorders>
                <w:shd w:val="clear" w:color="auto" w:fill="FDE9D9" w:themeFill="accent6" w:themeFillTint="33"/>
                <w:vAlign w:val="center"/>
              </w:tcPr>
              <w:p w14:paraId="5A4BA9B2" w14:textId="0385EFB8" w:rsidR="008230C4" w:rsidRPr="004428E4" w:rsidRDefault="00264029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bookmarkEnd w:id="4"/>
        <w:tc>
          <w:tcPr>
            <w:tcW w:w="246" w:type="dxa"/>
            <w:tcBorders>
              <w:left w:val="nil"/>
            </w:tcBorders>
            <w:shd w:val="clear" w:color="auto" w:fill="FDE9D9" w:themeFill="accent6" w:themeFillTint="33"/>
            <w:vAlign w:val="center"/>
          </w:tcPr>
          <w:p w14:paraId="52E1F22F" w14:textId="367F7CD3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 Narrow"/>
              <w:sz w:val="18"/>
              <w:szCs w:val="18"/>
            </w:rPr>
            <w:id w:val="-1106032114"/>
            <w:lock w:val="sdtLocked"/>
            <w:placeholder>
              <w:docPart w:val="45046FF5C6DF4F72A56221AB1CC4CF98"/>
            </w:placeholder>
            <w:showingPlcHdr/>
            <w15:appearance w15:val="hidden"/>
            <w:text/>
          </w:sdtPr>
          <w:sdtContent>
            <w:tc>
              <w:tcPr>
                <w:tcW w:w="1415" w:type="dxa"/>
                <w:shd w:val="clear" w:color="auto" w:fill="FDE9D9" w:themeFill="accent6" w:themeFillTint="33"/>
                <w:vAlign w:val="center"/>
              </w:tcPr>
              <w:p w14:paraId="4114E997" w14:textId="2592E861" w:rsidR="008230C4" w:rsidRPr="004428E4" w:rsidRDefault="007F5894" w:rsidP="008230C4">
                <w:pPr>
                  <w:spacing w:before="60" w:after="60"/>
                  <w:jc w:val="right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  <w:tr w:rsidR="00525710" w:rsidRPr="004428E4" w14:paraId="148C35D2" w14:textId="77777777" w:rsidTr="00525710">
        <w:trPr>
          <w:trHeight w:val="340"/>
        </w:trPr>
        <w:tc>
          <w:tcPr>
            <w:tcW w:w="3513" w:type="dxa"/>
            <w:shd w:val="clear" w:color="auto" w:fill="FDE9D9" w:themeFill="accent6" w:themeFillTint="33"/>
            <w:vAlign w:val="center"/>
          </w:tcPr>
          <w:p w14:paraId="186F05AE" w14:textId="0DBCF593" w:rsidR="008230C4" w:rsidRPr="004428E4" w:rsidRDefault="008230C4" w:rsidP="008230C4">
            <w:pPr>
              <w:spacing w:before="60" w:after="60"/>
              <w:rPr>
                <w:rFonts w:cs="Arial"/>
                <w:sz w:val="18"/>
                <w:szCs w:val="18"/>
              </w:rPr>
            </w:pPr>
            <w:r w:rsidRPr="004428E4">
              <w:rPr>
                <w:rFonts w:cs="Arial"/>
                <w:sz w:val="18"/>
                <w:szCs w:val="18"/>
              </w:rPr>
              <w:lastRenderedPageBreak/>
              <w:t xml:space="preserve">Mittagstisch Dönni </w:t>
            </w:r>
            <w:r>
              <w:rPr>
                <w:rFonts w:cs="Arial"/>
                <w:sz w:val="18"/>
                <w:szCs w:val="18"/>
              </w:rPr>
              <w:t>mit Küche</w:t>
            </w:r>
          </w:p>
        </w:tc>
        <w:bookmarkStart w:id="5" w:name="Text19" w:displacedByCustomXml="next"/>
        <w:sdt>
          <w:sdtPr>
            <w:rPr>
              <w:rFonts w:cs="Arial"/>
              <w:sz w:val="18"/>
              <w:szCs w:val="18"/>
            </w:rPr>
            <w:id w:val="1968705170"/>
            <w:lock w:val="sdtLocked"/>
            <w:placeholder>
              <w:docPart w:val="44BE2A82804E4F499C46A6D6CC1504BD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08" w:type="dxa"/>
                <w:shd w:val="clear" w:color="auto" w:fill="FDE9D9" w:themeFill="accent6" w:themeFillTint="33"/>
                <w:vAlign w:val="center"/>
              </w:tcPr>
              <w:p w14:paraId="76399E5A" w14:textId="739A76A7" w:rsidR="008230C4" w:rsidRPr="00256ABE" w:rsidRDefault="00264029" w:rsidP="008230C4">
                <w:pPr>
                  <w:spacing w:before="60" w:after="60"/>
                  <w:jc w:val="center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-1495026037"/>
            <w:placeholder>
              <w:docPart w:val="71171394A3414436A0E698AC42B68AA7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08" w:type="dxa"/>
                <w:tcBorders>
                  <w:right w:val="nil"/>
                </w:tcBorders>
                <w:shd w:val="clear" w:color="auto" w:fill="FDE9D9" w:themeFill="accent6" w:themeFillTint="33"/>
                <w:vAlign w:val="center"/>
              </w:tcPr>
              <w:p w14:paraId="06713CB3" w14:textId="11ADDE2E" w:rsidR="008230C4" w:rsidRPr="00256ABE" w:rsidRDefault="00D55C63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bookmarkEnd w:id="5"/>
        <w:tc>
          <w:tcPr>
            <w:tcW w:w="245" w:type="dxa"/>
            <w:tcBorders>
              <w:left w:val="nil"/>
            </w:tcBorders>
            <w:shd w:val="clear" w:color="auto" w:fill="FDE9D9" w:themeFill="accent6" w:themeFillTint="33"/>
            <w:vAlign w:val="center"/>
          </w:tcPr>
          <w:p w14:paraId="1B7CE11A" w14:textId="42AFF5DF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bookmarkStart w:id="6" w:name="Text24" w:displacedByCustomXml="next"/>
        <w:sdt>
          <w:sdtPr>
            <w:rPr>
              <w:rFonts w:cs="Arial"/>
              <w:sz w:val="18"/>
              <w:szCs w:val="18"/>
            </w:rPr>
            <w:id w:val="1866479799"/>
            <w:lock w:val="sdtLocked"/>
            <w:placeholder>
              <w:docPart w:val="79C6518591AB46F281BBA602D434DE31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11" w:type="dxa"/>
                <w:shd w:val="clear" w:color="auto" w:fill="FDE9D9" w:themeFill="accent6" w:themeFillTint="33"/>
                <w:vAlign w:val="center"/>
              </w:tcPr>
              <w:p w14:paraId="20D46668" w14:textId="3AA69630" w:rsidR="008230C4" w:rsidRPr="004428E4" w:rsidRDefault="00D55C63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-1118136005"/>
            <w:placeholder>
              <w:docPart w:val="700152F75FC24D37BBFFF221A06C4B19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10" w:type="dxa"/>
                <w:tcBorders>
                  <w:right w:val="nil"/>
                </w:tcBorders>
                <w:shd w:val="clear" w:color="auto" w:fill="FDE9D9" w:themeFill="accent6" w:themeFillTint="33"/>
                <w:vAlign w:val="center"/>
              </w:tcPr>
              <w:p w14:paraId="185C1259" w14:textId="33DDE05E" w:rsidR="008230C4" w:rsidRPr="004428E4" w:rsidRDefault="00D55C63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bookmarkEnd w:id="6"/>
        <w:tc>
          <w:tcPr>
            <w:tcW w:w="246" w:type="dxa"/>
            <w:tcBorders>
              <w:left w:val="nil"/>
            </w:tcBorders>
            <w:shd w:val="clear" w:color="auto" w:fill="FDE9D9" w:themeFill="accent6" w:themeFillTint="33"/>
            <w:vAlign w:val="center"/>
          </w:tcPr>
          <w:p w14:paraId="0F6973F5" w14:textId="53E485EA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 Narrow"/>
              <w:sz w:val="18"/>
              <w:szCs w:val="18"/>
            </w:rPr>
            <w:id w:val="1379746341"/>
            <w:lock w:val="sdtLocked"/>
            <w:placeholder>
              <w:docPart w:val="5E45D2B2926845EB952BE7B73E16C006"/>
            </w:placeholder>
            <w:showingPlcHdr/>
            <w15:appearance w15:val="hidden"/>
            <w:text/>
          </w:sdtPr>
          <w:sdtContent>
            <w:tc>
              <w:tcPr>
                <w:tcW w:w="1415" w:type="dxa"/>
                <w:shd w:val="clear" w:color="auto" w:fill="FDE9D9" w:themeFill="accent6" w:themeFillTint="33"/>
                <w:vAlign w:val="center"/>
              </w:tcPr>
              <w:p w14:paraId="5B923F1E" w14:textId="6B70B0DC" w:rsidR="008230C4" w:rsidRPr="004428E4" w:rsidRDefault="007F5894" w:rsidP="008230C4">
                <w:pPr>
                  <w:spacing w:before="60" w:after="60"/>
                  <w:jc w:val="right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  <w:tr w:rsidR="00525710" w:rsidRPr="004428E4" w14:paraId="498A09FC" w14:textId="77777777" w:rsidTr="00525710">
        <w:trPr>
          <w:trHeight w:val="340"/>
        </w:trPr>
        <w:tc>
          <w:tcPr>
            <w:tcW w:w="3513" w:type="dxa"/>
            <w:shd w:val="clear" w:color="auto" w:fill="FDE9D9" w:themeFill="accent6" w:themeFillTint="33"/>
            <w:vAlign w:val="center"/>
          </w:tcPr>
          <w:p w14:paraId="61F97D8C" w14:textId="26AB7D0D" w:rsidR="008230C4" w:rsidRPr="004428E4" w:rsidRDefault="008230C4" w:rsidP="008230C4">
            <w:pPr>
              <w:spacing w:before="60" w:after="60"/>
              <w:rPr>
                <w:rFonts w:cs="Arial"/>
                <w:sz w:val="18"/>
                <w:szCs w:val="18"/>
              </w:rPr>
            </w:pPr>
            <w:r w:rsidRPr="004428E4">
              <w:rPr>
                <w:rFonts w:cs="Arial"/>
                <w:sz w:val="18"/>
                <w:szCs w:val="18"/>
              </w:rPr>
              <w:t>Schulküche Dönni</w:t>
            </w:r>
          </w:p>
        </w:tc>
        <w:bookmarkStart w:id="7" w:name="Text20" w:displacedByCustomXml="next"/>
        <w:sdt>
          <w:sdtPr>
            <w:rPr>
              <w:rFonts w:cs="Arial"/>
              <w:sz w:val="18"/>
              <w:szCs w:val="18"/>
            </w:rPr>
            <w:id w:val="1630894837"/>
            <w:lock w:val="sdtLocked"/>
            <w:placeholder>
              <w:docPart w:val="28393828CD0740A6AB63DA1115BF5052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08" w:type="dxa"/>
                <w:shd w:val="clear" w:color="auto" w:fill="FDE9D9" w:themeFill="accent6" w:themeFillTint="33"/>
                <w:vAlign w:val="center"/>
              </w:tcPr>
              <w:p w14:paraId="3B524FE8" w14:textId="0366F1D9" w:rsidR="008230C4" w:rsidRPr="00256ABE" w:rsidRDefault="00D55C63" w:rsidP="008230C4">
                <w:pPr>
                  <w:spacing w:before="60" w:after="60"/>
                  <w:jc w:val="center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-329456513"/>
            <w:placeholder>
              <w:docPart w:val="3201D5DE32E44E6FB7FE36705B480974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08" w:type="dxa"/>
                <w:tcBorders>
                  <w:right w:val="nil"/>
                </w:tcBorders>
                <w:shd w:val="clear" w:color="auto" w:fill="FDE9D9" w:themeFill="accent6" w:themeFillTint="33"/>
                <w:vAlign w:val="center"/>
              </w:tcPr>
              <w:p w14:paraId="4E238A8B" w14:textId="1A67F514" w:rsidR="008230C4" w:rsidRPr="00256ABE" w:rsidRDefault="00D55C63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bookmarkEnd w:id="7"/>
        <w:tc>
          <w:tcPr>
            <w:tcW w:w="245" w:type="dxa"/>
            <w:tcBorders>
              <w:left w:val="nil"/>
            </w:tcBorders>
            <w:shd w:val="clear" w:color="auto" w:fill="FDE9D9" w:themeFill="accent6" w:themeFillTint="33"/>
            <w:vAlign w:val="center"/>
          </w:tcPr>
          <w:p w14:paraId="5FD04E45" w14:textId="73783B48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bookmarkStart w:id="8" w:name="Text23" w:displacedByCustomXml="next"/>
        <w:sdt>
          <w:sdtPr>
            <w:rPr>
              <w:rFonts w:cs="Arial"/>
              <w:sz w:val="18"/>
              <w:szCs w:val="18"/>
            </w:rPr>
            <w:id w:val="-165783851"/>
            <w:lock w:val="sdtLocked"/>
            <w:placeholder>
              <w:docPart w:val="CD055CF5C44242638AD386E41E7D9BD3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11" w:type="dxa"/>
                <w:shd w:val="clear" w:color="auto" w:fill="FDE9D9" w:themeFill="accent6" w:themeFillTint="33"/>
                <w:vAlign w:val="center"/>
              </w:tcPr>
              <w:p w14:paraId="5557A8D9" w14:textId="6B5D6F1F" w:rsidR="008230C4" w:rsidRPr="004428E4" w:rsidRDefault="00D55C63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1328402372"/>
            <w:placeholder>
              <w:docPart w:val="9740B661F6234C30844E179F8265562E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10" w:type="dxa"/>
                <w:tcBorders>
                  <w:right w:val="nil"/>
                </w:tcBorders>
                <w:shd w:val="clear" w:color="auto" w:fill="FDE9D9" w:themeFill="accent6" w:themeFillTint="33"/>
                <w:vAlign w:val="center"/>
              </w:tcPr>
              <w:p w14:paraId="2772756F" w14:textId="51038B72" w:rsidR="008230C4" w:rsidRPr="004428E4" w:rsidRDefault="00D55C63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bookmarkEnd w:id="8"/>
        <w:tc>
          <w:tcPr>
            <w:tcW w:w="246" w:type="dxa"/>
            <w:tcBorders>
              <w:left w:val="nil"/>
            </w:tcBorders>
            <w:shd w:val="clear" w:color="auto" w:fill="FDE9D9" w:themeFill="accent6" w:themeFillTint="33"/>
            <w:vAlign w:val="center"/>
          </w:tcPr>
          <w:p w14:paraId="1EF5695F" w14:textId="00F244FE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 Narrow"/>
              <w:sz w:val="18"/>
              <w:szCs w:val="18"/>
            </w:rPr>
            <w:id w:val="1118342302"/>
            <w:lock w:val="sdtLocked"/>
            <w:placeholder>
              <w:docPart w:val="25C5536032744DCCA438058DFB5BAB3B"/>
            </w:placeholder>
            <w:showingPlcHdr/>
            <w15:appearance w15:val="hidden"/>
            <w:text/>
          </w:sdtPr>
          <w:sdtContent>
            <w:tc>
              <w:tcPr>
                <w:tcW w:w="1415" w:type="dxa"/>
                <w:shd w:val="clear" w:color="auto" w:fill="FDE9D9" w:themeFill="accent6" w:themeFillTint="33"/>
                <w:vAlign w:val="center"/>
              </w:tcPr>
              <w:p w14:paraId="47D82180" w14:textId="78B823D6" w:rsidR="008230C4" w:rsidRPr="004428E4" w:rsidRDefault="007F5894" w:rsidP="008230C4">
                <w:pPr>
                  <w:spacing w:before="60" w:after="60"/>
                  <w:jc w:val="right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  <w:tr w:rsidR="00525710" w:rsidRPr="004428E4" w14:paraId="3B847D0B" w14:textId="77777777" w:rsidTr="00525710">
        <w:trPr>
          <w:trHeight w:val="340"/>
        </w:trPr>
        <w:tc>
          <w:tcPr>
            <w:tcW w:w="3513" w:type="dxa"/>
            <w:shd w:val="clear" w:color="auto" w:fill="FDE9D9" w:themeFill="accent6" w:themeFillTint="33"/>
            <w:vAlign w:val="center"/>
          </w:tcPr>
          <w:p w14:paraId="7E4AD29E" w14:textId="5668B8CB" w:rsidR="005F4EFB" w:rsidRPr="004428E4" w:rsidRDefault="005F4EFB" w:rsidP="004D7529">
            <w:pPr>
              <w:spacing w:before="60" w:after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WC-Anlage Schulareal Zelgli</w:t>
            </w:r>
          </w:p>
        </w:tc>
        <w:sdt>
          <w:sdtPr>
            <w:rPr>
              <w:rFonts w:cs="Arial"/>
              <w:sz w:val="18"/>
              <w:szCs w:val="18"/>
            </w:rPr>
            <w:id w:val="-572577250"/>
            <w:placeholder>
              <w:docPart w:val="F8A5DE40D49B478FA50396701C6F0FAF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08" w:type="dxa"/>
                <w:shd w:val="clear" w:color="auto" w:fill="FDE9D9" w:themeFill="accent6" w:themeFillTint="33"/>
                <w:vAlign w:val="center"/>
              </w:tcPr>
              <w:p w14:paraId="177F0371" w14:textId="04434C94" w:rsidR="005F4EFB" w:rsidRPr="00256ABE" w:rsidRDefault="00D55C63" w:rsidP="004D7529">
                <w:pPr>
                  <w:spacing w:before="60" w:after="60"/>
                  <w:jc w:val="center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143331197"/>
            <w:placeholder>
              <w:docPart w:val="D7ED34946CA249A4ABA61AAEA34C9697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08" w:type="dxa"/>
                <w:tcBorders>
                  <w:right w:val="nil"/>
                </w:tcBorders>
                <w:shd w:val="clear" w:color="auto" w:fill="FDE9D9" w:themeFill="accent6" w:themeFillTint="33"/>
                <w:vAlign w:val="center"/>
              </w:tcPr>
              <w:p w14:paraId="7EB3CC41" w14:textId="56B64728" w:rsidR="005F4EFB" w:rsidRPr="00256ABE" w:rsidRDefault="00D55C63" w:rsidP="004D7529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tc>
          <w:tcPr>
            <w:tcW w:w="245" w:type="dxa"/>
            <w:tcBorders>
              <w:left w:val="nil"/>
            </w:tcBorders>
            <w:shd w:val="clear" w:color="auto" w:fill="FDE9D9" w:themeFill="accent6" w:themeFillTint="33"/>
            <w:vAlign w:val="center"/>
          </w:tcPr>
          <w:p w14:paraId="52AFE162" w14:textId="77777777" w:rsidR="005F4EFB" w:rsidRPr="004428E4" w:rsidRDefault="005F4EFB" w:rsidP="004D7529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"/>
              <w:sz w:val="18"/>
              <w:szCs w:val="18"/>
            </w:rPr>
            <w:id w:val="1995831433"/>
            <w:placeholder>
              <w:docPart w:val="0091142A4F6D4A53A2C2C32EF4D49639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11" w:type="dxa"/>
                <w:shd w:val="clear" w:color="auto" w:fill="FDE9D9" w:themeFill="accent6" w:themeFillTint="33"/>
                <w:vAlign w:val="center"/>
              </w:tcPr>
              <w:p w14:paraId="40664B89" w14:textId="6D6904E1" w:rsidR="005F4EFB" w:rsidRPr="004428E4" w:rsidRDefault="00D55C63" w:rsidP="004D7529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279006515"/>
            <w:placeholder>
              <w:docPart w:val="2CE092401ED8495795B8A753A98F37A1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10" w:type="dxa"/>
                <w:tcBorders>
                  <w:right w:val="nil"/>
                </w:tcBorders>
                <w:shd w:val="clear" w:color="auto" w:fill="FDE9D9" w:themeFill="accent6" w:themeFillTint="33"/>
                <w:vAlign w:val="center"/>
              </w:tcPr>
              <w:p w14:paraId="2F6CA5EE" w14:textId="0D447BD8" w:rsidR="005F4EFB" w:rsidRPr="004428E4" w:rsidRDefault="00D55C63" w:rsidP="004D7529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tc>
          <w:tcPr>
            <w:tcW w:w="246" w:type="dxa"/>
            <w:tcBorders>
              <w:left w:val="nil"/>
            </w:tcBorders>
            <w:shd w:val="clear" w:color="auto" w:fill="FDE9D9" w:themeFill="accent6" w:themeFillTint="33"/>
            <w:vAlign w:val="center"/>
          </w:tcPr>
          <w:p w14:paraId="76266929" w14:textId="77777777" w:rsidR="005F4EFB" w:rsidRPr="004428E4" w:rsidRDefault="005F4EFB" w:rsidP="004D7529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 Narrow"/>
              <w:sz w:val="18"/>
              <w:szCs w:val="18"/>
            </w:rPr>
            <w:id w:val="-438214746"/>
            <w:lock w:val="sdtLocked"/>
            <w:placeholder>
              <w:docPart w:val="997DC6DC89E24C159C0342ABBC36235D"/>
            </w:placeholder>
            <w:showingPlcHdr/>
            <w15:appearance w15:val="hidden"/>
            <w:text/>
          </w:sdtPr>
          <w:sdtContent>
            <w:tc>
              <w:tcPr>
                <w:tcW w:w="1415" w:type="dxa"/>
                <w:shd w:val="clear" w:color="auto" w:fill="FDE9D9" w:themeFill="accent6" w:themeFillTint="33"/>
                <w:vAlign w:val="center"/>
              </w:tcPr>
              <w:p w14:paraId="3A9D3199" w14:textId="5B14B8E1" w:rsidR="005F4EFB" w:rsidRPr="004428E4" w:rsidRDefault="007F5894" w:rsidP="004D7529">
                <w:pPr>
                  <w:spacing w:before="60" w:after="60"/>
                  <w:jc w:val="right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  <w:tr w:rsidR="00525710" w:rsidRPr="004428E4" w14:paraId="423457C6" w14:textId="77777777" w:rsidTr="00525710">
        <w:trPr>
          <w:trHeight w:val="340"/>
        </w:trPr>
        <w:tc>
          <w:tcPr>
            <w:tcW w:w="3513" w:type="dxa"/>
            <w:shd w:val="clear" w:color="auto" w:fill="FFF2CC"/>
            <w:vAlign w:val="center"/>
          </w:tcPr>
          <w:p w14:paraId="4FADE442" w14:textId="1E093C5A" w:rsidR="008230C4" w:rsidRPr="004428E4" w:rsidRDefault="008230C4" w:rsidP="008230C4">
            <w:pPr>
              <w:spacing w:before="60" w:after="60"/>
              <w:rPr>
                <w:rFonts w:cs="Arial"/>
                <w:sz w:val="18"/>
                <w:szCs w:val="18"/>
              </w:rPr>
            </w:pPr>
            <w:r w:rsidRPr="004428E4">
              <w:rPr>
                <w:rFonts w:cs="Arial"/>
                <w:sz w:val="18"/>
                <w:szCs w:val="18"/>
              </w:rPr>
              <w:t xml:space="preserve">Feuerwehrlokal </w:t>
            </w:r>
            <w:r>
              <w:rPr>
                <w:rFonts w:cs="Arial"/>
                <w:sz w:val="18"/>
                <w:szCs w:val="18"/>
              </w:rPr>
              <w:t>(</w:t>
            </w:r>
            <w:r w:rsidRPr="004428E4">
              <w:rPr>
                <w:rFonts w:cs="Arial"/>
                <w:sz w:val="18"/>
                <w:szCs w:val="18"/>
              </w:rPr>
              <w:t>Theorieraum</w:t>
            </w:r>
            <w:r>
              <w:rPr>
                <w:rFonts w:cs="Arial"/>
                <w:sz w:val="18"/>
                <w:szCs w:val="18"/>
              </w:rPr>
              <w:t>)</w:t>
            </w:r>
          </w:p>
        </w:tc>
        <w:sdt>
          <w:sdtPr>
            <w:rPr>
              <w:rFonts w:cs="Arial"/>
              <w:sz w:val="18"/>
              <w:szCs w:val="18"/>
            </w:rPr>
            <w:id w:val="980190244"/>
            <w:lock w:val="sdtLocked"/>
            <w:placeholder>
              <w:docPart w:val="D110A522BC314C7CB7A87E16C03585BF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08" w:type="dxa"/>
                <w:shd w:val="clear" w:color="auto" w:fill="FFF2CC"/>
                <w:vAlign w:val="center"/>
              </w:tcPr>
              <w:p w14:paraId="5D1A9E67" w14:textId="25AFCAC3" w:rsidR="008230C4" w:rsidRPr="00256ABE" w:rsidRDefault="00D55C63" w:rsidP="008230C4">
                <w:pPr>
                  <w:spacing w:before="60" w:after="60"/>
                  <w:jc w:val="center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-1010288395"/>
            <w:placeholder>
              <w:docPart w:val="43E5AD8E218E48E1A6C8C55D3F832E45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08" w:type="dxa"/>
                <w:tcBorders>
                  <w:right w:val="nil"/>
                </w:tcBorders>
                <w:shd w:val="clear" w:color="auto" w:fill="FFF2CC"/>
                <w:vAlign w:val="center"/>
              </w:tcPr>
              <w:p w14:paraId="7E71292E" w14:textId="3F9C56A1" w:rsidR="008230C4" w:rsidRPr="00256ABE" w:rsidRDefault="00D55C63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tc>
          <w:tcPr>
            <w:tcW w:w="245" w:type="dxa"/>
            <w:tcBorders>
              <w:left w:val="nil"/>
            </w:tcBorders>
            <w:shd w:val="clear" w:color="auto" w:fill="FFF2CC"/>
            <w:vAlign w:val="center"/>
          </w:tcPr>
          <w:p w14:paraId="613BBADF" w14:textId="6687401A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"/>
              <w:sz w:val="18"/>
              <w:szCs w:val="18"/>
            </w:rPr>
            <w:id w:val="798028009"/>
            <w:lock w:val="sdtLocked"/>
            <w:placeholder>
              <w:docPart w:val="13A2D8D3C0CB437C9D151842A2F111CE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11" w:type="dxa"/>
                <w:shd w:val="clear" w:color="auto" w:fill="FFF2CC"/>
                <w:vAlign w:val="center"/>
              </w:tcPr>
              <w:p w14:paraId="4B7CD49A" w14:textId="226C1D51" w:rsidR="008230C4" w:rsidRPr="004428E4" w:rsidRDefault="00D55C63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-1526395453"/>
            <w:placeholder>
              <w:docPart w:val="D4FF1C80C7134C8FBA08A0075BB57B22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10" w:type="dxa"/>
                <w:tcBorders>
                  <w:right w:val="nil"/>
                </w:tcBorders>
                <w:shd w:val="clear" w:color="auto" w:fill="FFF2CC"/>
                <w:vAlign w:val="center"/>
              </w:tcPr>
              <w:p w14:paraId="0C7E59D8" w14:textId="1E6B346C" w:rsidR="008230C4" w:rsidRPr="004428E4" w:rsidRDefault="00D55C63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tc>
          <w:tcPr>
            <w:tcW w:w="246" w:type="dxa"/>
            <w:tcBorders>
              <w:left w:val="nil"/>
            </w:tcBorders>
            <w:shd w:val="clear" w:color="auto" w:fill="FFF2CC"/>
            <w:vAlign w:val="center"/>
          </w:tcPr>
          <w:p w14:paraId="0EF4FEC0" w14:textId="694D75B9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 Narrow"/>
              <w:sz w:val="18"/>
              <w:szCs w:val="18"/>
            </w:rPr>
            <w:id w:val="-1597787994"/>
            <w:lock w:val="sdtLocked"/>
            <w:placeholder>
              <w:docPart w:val="2953EEFF82A64587A23D0FD178ED9F3A"/>
            </w:placeholder>
            <w:showingPlcHdr/>
            <w15:appearance w15:val="hidden"/>
            <w:text/>
          </w:sdtPr>
          <w:sdtContent>
            <w:tc>
              <w:tcPr>
                <w:tcW w:w="1415" w:type="dxa"/>
                <w:shd w:val="clear" w:color="auto" w:fill="FFF2CC"/>
                <w:vAlign w:val="center"/>
              </w:tcPr>
              <w:p w14:paraId="67DDC751" w14:textId="1526BFA6" w:rsidR="008230C4" w:rsidRPr="004428E4" w:rsidRDefault="007F5894" w:rsidP="008230C4">
                <w:pPr>
                  <w:spacing w:before="60" w:after="60"/>
                  <w:jc w:val="right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  <w:tr w:rsidR="00525710" w:rsidRPr="004428E4" w14:paraId="2233EA12" w14:textId="77777777" w:rsidTr="00525710">
        <w:trPr>
          <w:trHeight w:val="340"/>
        </w:trPr>
        <w:tc>
          <w:tcPr>
            <w:tcW w:w="3513" w:type="dxa"/>
            <w:shd w:val="clear" w:color="auto" w:fill="A8D08D"/>
            <w:vAlign w:val="center"/>
          </w:tcPr>
          <w:p w14:paraId="6D182F9A" w14:textId="77777777" w:rsidR="008230C4" w:rsidRPr="004428E4" w:rsidRDefault="008230C4" w:rsidP="008230C4">
            <w:pPr>
              <w:spacing w:before="60" w:after="60"/>
              <w:rPr>
                <w:rFonts w:cs="Arial"/>
                <w:sz w:val="18"/>
                <w:szCs w:val="18"/>
              </w:rPr>
            </w:pPr>
            <w:r w:rsidRPr="004428E4">
              <w:rPr>
                <w:rFonts w:cs="Arial"/>
                <w:sz w:val="18"/>
                <w:szCs w:val="18"/>
              </w:rPr>
              <w:t>Sportplatz Allmend</w:t>
            </w:r>
          </w:p>
        </w:tc>
        <w:sdt>
          <w:sdtPr>
            <w:rPr>
              <w:rFonts w:cs="Arial"/>
              <w:sz w:val="18"/>
              <w:szCs w:val="18"/>
            </w:rPr>
            <w:id w:val="1059904040"/>
            <w:lock w:val="sdtLocked"/>
            <w:placeholder>
              <w:docPart w:val="02A3A5323C2C4E668285F0EB52C89F02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08" w:type="dxa"/>
                <w:shd w:val="clear" w:color="auto" w:fill="A8D08D"/>
                <w:vAlign w:val="center"/>
              </w:tcPr>
              <w:p w14:paraId="53E71DA1" w14:textId="36CF3285" w:rsidR="008230C4" w:rsidRPr="00256ABE" w:rsidRDefault="00D55C63" w:rsidP="008230C4">
                <w:pPr>
                  <w:spacing w:before="60" w:after="60"/>
                  <w:jc w:val="center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-218985126"/>
            <w:placeholder>
              <w:docPart w:val="4D7BDFAFEF5B4C77A68653E6F74151D8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08" w:type="dxa"/>
                <w:tcBorders>
                  <w:right w:val="nil"/>
                </w:tcBorders>
                <w:shd w:val="clear" w:color="auto" w:fill="A8D08D"/>
                <w:vAlign w:val="center"/>
              </w:tcPr>
              <w:p w14:paraId="7C16D04B" w14:textId="185804F7" w:rsidR="008230C4" w:rsidRPr="00256ABE" w:rsidRDefault="00D55C63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tc>
          <w:tcPr>
            <w:tcW w:w="245" w:type="dxa"/>
            <w:tcBorders>
              <w:left w:val="nil"/>
            </w:tcBorders>
            <w:shd w:val="clear" w:color="auto" w:fill="A8D08D"/>
            <w:vAlign w:val="center"/>
          </w:tcPr>
          <w:p w14:paraId="64689EE6" w14:textId="6DB30487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"/>
              <w:sz w:val="18"/>
              <w:szCs w:val="18"/>
            </w:rPr>
            <w:id w:val="1550344432"/>
            <w:lock w:val="sdtLocked"/>
            <w:placeholder>
              <w:docPart w:val="CB1EB33F5D3944D6B5225952C51058FC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411" w:type="dxa"/>
                <w:shd w:val="clear" w:color="auto" w:fill="A8D08D"/>
                <w:vAlign w:val="center"/>
              </w:tcPr>
              <w:p w14:paraId="1CA4CF99" w14:textId="4C75A860" w:rsidR="008230C4" w:rsidRPr="004428E4" w:rsidRDefault="00D55C63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sdt>
          <w:sdtPr>
            <w:rPr>
              <w:rFonts w:cs="Arial"/>
              <w:sz w:val="18"/>
              <w:szCs w:val="18"/>
            </w:rPr>
            <w:id w:val="-1414471666"/>
            <w:lock w:val="sdtLocked"/>
            <w:placeholder>
              <w:docPart w:val="A04E2BB193BE41BEA638A9AFFC7765DF"/>
            </w:placeholder>
            <w:showingPlcHdr/>
            <w15:appearance w15:val="hidden"/>
            <w:date>
              <w:dateFormat w:val="HH:mm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810" w:type="dxa"/>
                <w:tcBorders>
                  <w:right w:val="nil"/>
                </w:tcBorders>
                <w:shd w:val="clear" w:color="auto" w:fill="A8D08D"/>
                <w:vAlign w:val="center"/>
              </w:tcPr>
              <w:p w14:paraId="4FE7F999" w14:textId="35C3010A" w:rsidR="008230C4" w:rsidRPr="004428E4" w:rsidRDefault="009F2C2C" w:rsidP="008230C4">
                <w:pPr>
                  <w:spacing w:before="60" w:after="60"/>
                  <w:jc w:val="center"/>
                  <w:rPr>
                    <w:rFonts w:cs="Arial"/>
                    <w:sz w:val="18"/>
                    <w:szCs w:val="18"/>
                  </w:rPr>
                </w:pPr>
                <w:r>
                  <w:rPr>
                    <w:rStyle w:val="Platzhaltertext"/>
                    <w:sz w:val="18"/>
                    <w:szCs w:val="18"/>
                  </w:rPr>
                  <w:t xml:space="preserve">   </w:t>
                </w:r>
              </w:p>
            </w:tc>
          </w:sdtContent>
        </w:sdt>
        <w:tc>
          <w:tcPr>
            <w:tcW w:w="246" w:type="dxa"/>
            <w:tcBorders>
              <w:left w:val="nil"/>
            </w:tcBorders>
            <w:shd w:val="clear" w:color="auto" w:fill="A8D08D"/>
            <w:vAlign w:val="center"/>
          </w:tcPr>
          <w:p w14:paraId="79BCE596" w14:textId="5BAA35EA" w:rsidR="008230C4" w:rsidRPr="004428E4" w:rsidRDefault="008230C4" w:rsidP="008230C4">
            <w:pPr>
              <w:spacing w:before="60" w:after="60"/>
              <w:ind w:left="-106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</w:t>
            </w:r>
          </w:p>
        </w:tc>
        <w:sdt>
          <w:sdtPr>
            <w:rPr>
              <w:rFonts w:cs="Arial Narrow"/>
              <w:sz w:val="18"/>
              <w:szCs w:val="18"/>
            </w:rPr>
            <w:id w:val="1253780063"/>
            <w:lock w:val="sdtLocked"/>
            <w:placeholder>
              <w:docPart w:val="068D17CFEEB14C8EA1C35F2279C83EDB"/>
            </w:placeholder>
            <w:showingPlcHdr/>
            <w15:appearance w15:val="hidden"/>
            <w:text/>
          </w:sdtPr>
          <w:sdtContent>
            <w:tc>
              <w:tcPr>
                <w:tcW w:w="1415" w:type="dxa"/>
                <w:shd w:val="clear" w:color="auto" w:fill="A8D08D"/>
                <w:vAlign w:val="center"/>
              </w:tcPr>
              <w:p w14:paraId="5EC0B6DB" w14:textId="601BC15A" w:rsidR="008230C4" w:rsidRPr="004428E4" w:rsidRDefault="007F5894" w:rsidP="008230C4">
                <w:pPr>
                  <w:spacing w:before="60" w:after="60"/>
                  <w:jc w:val="right"/>
                  <w:rPr>
                    <w:rFonts w:cs="Arial Narrow"/>
                    <w:sz w:val="18"/>
                    <w:szCs w:val="18"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  <w:tr w:rsidR="002D61BB" w:rsidRPr="004428E4" w14:paraId="1C5291DB" w14:textId="77777777" w:rsidTr="00525710">
        <w:trPr>
          <w:trHeight w:val="340"/>
        </w:trPr>
        <w:tc>
          <w:tcPr>
            <w:tcW w:w="3513" w:type="dxa"/>
            <w:shd w:val="clear" w:color="auto" w:fill="auto"/>
            <w:vAlign w:val="center"/>
          </w:tcPr>
          <w:p w14:paraId="3CA76757" w14:textId="77777777" w:rsidR="002D61BB" w:rsidRPr="004428E4" w:rsidRDefault="002D61BB" w:rsidP="004428E4">
            <w:pPr>
              <w:spacing w:before="60" w:after="60"/>
              <w:rPr>
                <w:rFonts w:cs="Arial Narrow"/>
                <w:b/>
                <w:bCs/>
                <w:sz w:val="18"/>
                <w:szCs w:val="18"/>
              </w:rPr>
            </w:pPr>
            <w:r w:rsidRPr="004428E4">
              <w:rPr>
                <w:rFonts w:cs="Arial Narrow"/>
                <w:b/>
                <w:bCs/>
                <w:sz w:val="18"/>
                <w:szCs w:val="18"/>
              </w:rPr>
              <w:t>TOTAL Kosten CHF</w:t>
            </w:r>
          </w:p>
        </w:tc>
        <w:tc>
          <w:tcPr>
            <w:tcW w:w="4928" w:type="dxa"/>
            <w:gridSpan w:val="6"/>
            <w:shd w:val="clear" w:color="auto" w:fill="auto"/>
            <w:vAlign w:val="center"/>
          </w:tcPr>
          <w:p w14:paraId="7D345449" w14:textId="77777777" w:rsidR="002D61BB" w:rsidRPr="004428E4" w:rsidRDefault="002D61BB" w:rsidP="004428E4">
            <w:pPr>
              <w:spacing w:before="60" w:after="60"/>
              <w:rPr>
                <w:rFonts w:cs="Arial Narrow"/>
                <w:b/>
                <w:bCs/>
                <w:sz w:val="18"/>
                <w:szCs w:val="18"/>
              </w:rPr>
            </w:pPr>
          </w:p>
        </w:tc>
        <w:sdt>
          <w:sdtPr>
            <w:rPr>
              <w:rFonts w:cs="Arial Narrow"/>
              <w:sz w:val="18"/>
              <w:szCs w:val="18"/>
            </w:rPr>
            <w:id w:val="-1565555830"/>
            <w:lock w:val="sdtLocked"/>
            <w:placeholder>
              <w:docPart w:val="653622B6BA1140828158CD4EADB7B7F3"/>
            </w:placeholder>
            <w:showingPlcHdr/>
            <w15:appearance w15:val="hidden"/>
            <w:text/>
          </w:sdtPr>
          <w:sdtContent>
            <w:tc>
              <w:tcPr>
                <w:tcW w:w="1412" w:type="dxa"/>
                <w:shd w:val="clear" w:color="auto" w:fill="auto"/>
                <w:vAlign w:val="center"/>
              </w:tcPr>
              <w:p w14:paraId="5B9272FF" w14:textId="5521B87D" w:rsidR="002D61BB" w:rsidRPr="004428E4" w:rsidRDefault="007F5894" w:rsidP="004428E4">
                <w:pPr>
                  <w:spacing w:before="60" w:after="60"/>
                  <w:jc w:val="right"/>
                  <w:rPr>
                    <w:rFonts w:cs="Arial Narrow"/>
                    <w:b/>
                    <w:bCs/>
                    <w:sz w:val="18"/>
                    <w:szCs w:val="18"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</w:tbl>
    <w:p w14:paraId="6A069C1C" w14:textId="63185962" w:rsidR="00E37227" w:rsidRPr="004428E4" w:rsidRDefault="00E37227" w:rsidP="00E37227">
      <w:pPr>
        <w:tabs>
          <w:tab w:val="left" w:pos="3969"/>
        </w:tabs>
        <w:spacing w:before="120" w:after="0"/>
        <w:rPr>
          <w:bCs/>
        </w:rPr>
      </w:pPr>
      <w:r>
        <w:rPr>
          <w:bCs/>
        </w:rPr>
        <w:t>Gesuchsdatum</w:t>
      </w:r>
      <w:r w:rsidRPr="004428E4">
        <w:rPr>
          <w:bCs/>
        </w:rPr>
        <w:t xml:space="preserve"> *</w:t>
      </w:r>
      <w:r w:rsidRPr="004428E4">
        <w:rPr>
          <w:bCs/>
        </w:rPr>
        <w:tab/>
      </w:r>
      <w:r>
        <w:rPr>
          <w:bCs/>
        </w:rPr>
        <w:t>Name / Vorname Gesuchsteller/in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3539"/>
        <w:gridCol w:w="425"/>
        <w:gridCol w:w="5947"/>
      </w:tblGrid>
      <w:tr w:rsidR="00E37227" w:rsidRPr="004428E4" w14:paraId="72712A25" w14:textId="77777777" w:rsidTr="004D7529">
        <w:trPr>
          <w:trHeight w:val="340"/>
        </w:trPr>
        <w:sdt>
          <w:sdtPr>
            <w:rPr>
              <w:bCs/>
            </w:rPr>
            <w:id w:val="355702726"/>
            <w:placeholder>
              <w:docPart w:val="DB43DBA0E40148338B48C202754C5974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3539" w:type="dxa"/>
                <w:shd w:val="clear" w:color="auto" w:fill="C6D9F1" w:themeFill="text2" w:themeFillTint="33"/>
              </w:tcPr>
              <w:p w14:paraId="1A9FDAEE" w14:textId="6601EF1B" w:rsidR="00E37227" w:rsidRPr="004428E4" w:rsidRDefault="00427382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  <w:tc>
          <w:tcPr>
            <w:tcW w:w="425" w:type="dxa"/>
            <w:shd w:val="clear" w:color="auto" w:fill="auto"/>
          </w:tcPr>
          <w:p w14:paraId="019EA080" w14:textId="77777777" w:rsidR="00E37227" w:rsidRPr="004428E4" w:rsidRDefault="00E37227" w:rsidP="004D7529">
            <w:pPr>
              <w:spacing w:before="60" w:after="60"/>
              <w:ind w:left="-108"/>
              <w:rPr>
                <w:bCs/>
              </w:rPr>
            </w:pPr>
          </w:p>
        </w:tc>
        <w:sdt>
          <w:sdtPr>
            <w:rPr>
              <w:bCs/>
            </w:rPr>
            <w:id w:val="378901802"/>
            <w:placeholder>
              <w:docPart w:val="19B7839C2C734D1BAE870ACA096ABCD6"/>
            </w:placeholder>
            <w:showingPlcHdr/>
            <w15:appearance w15:val="hidden"/>
            <w:text/>
          </w:sdtPr>
          <w:sdtEndPr/>
          <w:sdtContent>
            <w:tc>
              <w:tcPr>
                <w:tcW w:w="5947" w:type="dxa"/>
                <w:shd w:val="clear" w:color="auto" w:fill="C6D9F1" w:themeFill="text2" w:themeFillTint="33"/>
              </w:tcPr>
              <w:p w14:paraId="3D7FFF47" w14:textId="2CD5C736" w:rsidR="00E37227" w:rsidRPr="004428E4" w:rsidRDefault="00427382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</w:tbl>
    <w:p w14:paraId="4DA4A8CB" w14:textId="40EC46D8" w:rsidR="00755743" w:rsidRDefault="00755743">
      <w:pPr>
        <w:spacing w:after="0"/>
        <w:jc w:val="left"/>
        <w:rPr>
          <w:bCs/>
          <w:sz w:val="14"/>
          <w:szCs w:val="14"/>
        </w:rPr>
      </w:pPr>
      <w:r>
        <w:rPr>
          <w:bCs/>
          <w:sz w:val="14"/>
          <w:szCs w:val="14"/>
        </w:rPr>
        <w:br w:type="page"/>
      </w:r>
    </w:p>
    <w:p w14:paraId="72A3DB3A" w14:textId="5E3C94D1" w:rsidR="003F0504" w:rsidRPr="003F0504" w:rsidRDefault="003F0504" w:rsidP="003F0504">
      <w:pPr>
        <w:pBdr>
          <w:bottom w:val="single" w:sz="4" w:space="1" w:color="auto"/>
        </w:pBdr>
        <w:spacing w:before="240"/>
        <w:rPr>
          <w:bCs/>
          <w:sz w:val="16"/>
          <w:szCs w:val="16"/>
        </w:rPr>
      </w:pPr>
      <w:r w:rsidRPr="003F0504">
        <w:rPr>
          <w:bCs/>
          <w:sz w:val="16"/>
          <w:szCs w:val="16"/>
        </w:rPr>
        <w:lastRenderedPageBreak/>
        <w:t>Durch Gemeindeverwaltung auszufüllen</w:t>
      </w:r>
      <w:r w:rsidR="007C2CFB">
        <w:rPr>
          <w:bCs/>
          <w:sz w:val="16"/>
          <w:szCs w:val="16"/>
        </w:rPr>
        <w:t xml:space="preserve"> (bitte leer lassen)</w:t>
      </w:r>
      <w:r w:rsidRPr="003F0504">
        <w:rPr>
          <w:bCs/>
          <w:sz w:val="16"/>
          <w:szCs w:val="16"/>
        </w:rPr>
        <w:t>:</w:t>
      </w:r>
    </w:p>
    <w:p w14:paraId="1BE06141" w14:textId="08AD124D" w:rsidR="001339C8" w:rsidRPr="004428E4" w:rsidRDefault="001339C8" w:rsidP="001339C8">
      <w:pPr>
        <w:spacing w:before="240"/>
        <w:rPr>
          <w:b/>
        </w:rPr>
      </w:pPr>
      <w:r>
        <w:rPr>
          <w:b/>
        </w:rPr>
        <w:t>Bewilligung</w:t>
      </w:r>
    </w:p>
    <w:p w14:paraId="048C0A6B" w14:textId="1C876CBA" w:rsidR="001339C8" w:rsidRPr="004428E4" w:rsidRDefault="001339C8" w:rsidP="007B20C7">
      <w:pPr>
        <w:tabs>
          <w:tab w:val="left" w:pos="5245"/>
        </w:tabs>
        <w:spacing w:before="120" w:after="0"/>
        <w:rPr>
          <w:bCs/>
        </w:rPr>
      </w:pPr>
      <w:r>
        <w:rPr>
          <w:bCs/>
        </w:rPr>
        <w:t>Bewilligungsdatum</w:t>
      </w:r>
      <w:r w:rsidRPr="004428E4">
        <w:rPr>
          <w:bCs/>
        </w:rPr>
        <w:tab/>
      </w:r>
      <w:r>
        <w:rPr>
          <w:bCs/>
        </w:rPr>
        <w:t>Bewilligt durch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3539"/>
        <w:gridCol w:w="1706"/>
        <w:gridCol w:w="4666"/>
      </w:tblGrid>
      <w:tr w:rsidR="001339C8" w:rsidRPr="004428E4" w14:paraId="6B89016B" w14:textId="77777777" w:rsidTr="007B20C7">
        <w:trPr>
          <w:trHeight w:val="340"/>
        </w:trPr>
        <w:sdt>
          <w:sdtPr>
            <w:rPr>
              <w:bCs/>
            </w:rPr>
            <w:id w:val="-1150828796"/>
            <w:placeholder>
              <w:docPart w:val="30D97E21376048C79327FF78120C2949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3539" w:type="dxa"/>
                <w:shd w:val="clear" w:color="auto" w:fill="C6D9F1" w:themeFill="text2" w:themeFillTint="33"/>
              </w:tcPr>
              <w:p w14:paraId="0B786099" w14:textId="587827A5" w:rsidR="001339C8" w:rsidRPr="004428E4" w:rsidRDefault="00DC749E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  <w:tc>
          <w:tcPr>
            <w:tcW w:w="1706" w:type="dxa"/>
            <w:shd w:val="clear" w:color="auto" w:fill="auto"/>
          </w:tcPr>
          <w:p w14:paraId="241E8A20" w14:textId="77777777" w:rsidR="001339C8" w:rsidRPr="004428E4" w:rsidRDefault="001339C8" w:rsidP="004D7529">
            <w:pPr>
              <w:spacing w:before="60" w:after="60"/>
              <w:ind w:left="-108"/>
              <w:rPr>
                <w:bCs/>
              </w:rPr>
            </w:pPr>
          </w:p>
        </w:tc>
        <w:sdt>
          <w:sdtPr>
            <w:rPr>
              <w:bCs/>
            </w:rPr>
            <w:id w:val="1153022024"/>
            <w:lock w:val="sdtLocked"/>
            <w:placeholder>
              <w:docPart w:val="C764DB53607243AB9BC2D75E44D8E20D"/>
            </w:placeholder>
            <w:showingPlcHdr/>
            <w:dropDownList>
              <w:listItem w:value="Wählen Sie ein Element aus."/>
              <w:listItem w:displayText="Brigitte Niederberger" w:value="Brigitte Niederberger"/>
              <w:listItem w:displayText="Christian Niederberger" w:value="Christian Niederberger"/>
              <w:listItem w:displayText="Andreas Bünter" w:value="Andreas Bünter"/>
              <w:listItem w:displayText="Armin Häcki" w:value="Armin Häcki"/>
              <w:listItem w:displayText="Gaby Hurschler" w:value="Gaby Hurschler"/>
              <w:listItem w:displayText="Sepp Odermatt" w:value="Sepp Odermatt"/>
            </w:dropDownList>
          </w:sdtPr>
          <w:sdtEndPr/>
          <w:sdtContent>
            <w:tc>
              <w:tcPr>
                <w:tcW w:w="4666" w:type="dxa"/>
                <w:shd w:val="clear" w:color="auto" w:fill="C6D9F1" w:themeFill="text2" w:themeFillTint="33"/>
              </w:tcPr>
              <w:p w14:paraId="42A5BE79" w14:textId="57928D07" w:rsidR="001339C8" w:rsidRPr="004428E4" w:rsidRDefault="00DC749E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  <w:tr w:rsidR="00191F9D" w:rsidRPr="004428E4" w14:paraId="383BEC8D" w14:textId="77777777" w:rsidTr="007B20C7">
        <w:trPr>
          <w:trHeight w:val="680"/>
        </w:trPr>
        <w:tc>
          <w:tcPr>
            <w:tcW w:w="3539" w:type="dxa"/>
            <w:shd w:val="clear" w:color="auto" w:fill="auto"/>
          </w:tcPr>
          <w:p w14:paraId="3A077625" w14:textId="77777777" w:rsidR="00191F9D" w:rsidRPr="004428E4" w:rsidRDefault="00191F9D" w:rsidP="004D7529">
            <w:pPr>
              <w:spacing w:before="60" w:after="60"/>
              <w:ind w:left="-108"/>
              <w:rPr>
                <w:bCs/>
              </w:rPr>
            </w:pPr>
          </w:p>
        </w:tc>
        <w:tc>
          <w:tcPr>
            <w:tcW w:w="1706" w:type="dxa"/>
            <w:shd w:val="clear" w:color="auto" w:fill="auto"/>
          </w:tcPr>
          <w:p w14:paraId="4B4C2D40" w14:textId="77777777" w:rsidR="00191F9D" w:rsidRPr="004428E4" w:rsidRDefault="00191F9D" w:rsidP="004D7529">
            <w:pPr>
              <w:spacing w:before="60" w:after="60"/>
              <w:ind w:left="-108"/>
              <w:rPr>
                <w:bCs/>
              </w:rPr>
            </w:pPr>
          </w:p>
        </w:tc>
        <w:tc>
          <w:tcPr>
            <w:tcW w:w="4666" w:type="dxa"/>
            <w:shd w:val="clear" w:color="auto" w:fill="C6D9F1" w:themeFill="text2" w:themeFillTint="33"/>
          </w:tcPr>
          <w:p w14:paraId="4470D8DA" w14:textId="77777777" w:rsidR="00191F9D" w:rsidRPr="004428E4" w:rsidRDefault="00191F9D" w:rsidP="004D7529">
            <w:pPr>
              <w:spacing w:before="60" w:after="60"/>
              <w:ind w:left="-108"/>
              <w:rPr>
                <w:bCs/>
              </w:rPr>
            </w:pPr>
          </w:p>
        </w:tc>
      </w:tr>
    </w:tbl>
    <w:p w14:paraId="136DD9F4" w14:textId="214A6FF8" w:rsidR="00012353" w:rsidRPr="004428E4" w:rsidRDefault="00012353" w:rsidP="00012353">
      <w:pPr>
        <w:spacing w:before="240"/>
        <w:rPr>
          <w:b/>
        </w:rPr>
      </w:pPr>
      <w:r>
        <w:rPr>
          <w:b/>
        </w:rPr>
        <w:t>Beilagen</w:t>
      </w:r>
    </w:p>
    <w:p w14:paraId="74DEA3EF" w14:textId="7EA0DD20" w:rsidR="00433905" w:rsidRPr="00DF5ACD" w:rsidRDefault="00AF6EEE" w:rsidP="00DF5ACD">
      <w:pPr>
        <w:tabs>
          <w:tab w:val="left" w:pos="426"/>
        </w:tabs>
        <w:spacing w:before="120" w:after="0"/>
        <w:rPr>
          <w:bCs/>
        </w:rPr>
      </w:pPr>
      <w:sdt>
        <w:sdtPr>
          <w:rPr>
            <w:bCs/>
            <w:sz w:val="24"/>
            <w:szCs w:val="24"/>
          </w:rPr>
          <w:id w:val="-878401462"/>
          <w:lock w:val="sdtLocked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1F4">
            <w:rPr>
              <w:rFonts w:ascii="MS Gothic" w:eastAsia="MS Gothic" w:hAnsi="MS Gothic" w:hint="eastAsia"/>
              <w:bCs/>
              <w:sz w:val="24"/>
              <w:szCs w:val="24"/>
            </w:rPr>
            <w:t>☐</w:t>
          </w:r>
        </w:sdtContent>
      </w:sdt>
      <w:r w:rsidR="00DF5ACD">
        <w:rPr>
          <w:bCs/>
        </w:rPr>
        <w:tab/>
      </w:r>
      <w:r w:rsidR="00433905" w:rsidRPr="00DF5ACD">
        <w:rPr>
          <w:bCs/>
        </w:rPr>
        <w:t>Merkblatt mit Benutzungsvorschriften</w:t>
      </w:r>
    </w:p>
    <w:p w14:paraId="5530FF22" w14:textId="677E651E" w:rsidR="00433905" w:rsidRPr="00DF5ACD" w:rsidRDefault="00AF6EEE" w:rsidP="00DF5ACD">
      <w:pPr>
        <w:tabs>
          <w:tab w:val="left" w:pos="426"/>
        </w:tabs>
        <w:spacing w:after="0"/>
        <w:rPr>
          <w:bCs/>
        </w:rPr>
      </w:pPr>
      <w:sdt>
        <w:sdtPr>
          <w:rPr>
            <w:bCs/>
            <w:sz w:val="24"/>
            <w:szCs w:val="24"/>
          </w:rPr>
          <w:id w:val="650024431"/>
          <w:lock w:val="sdtLocked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40BA">
            <w:rPr>
              <w:rFonts w:ascii="MS Gothic" w:eastAsia="MS Gothic" w:hAnsi="MS Gothic" w:hint="eastAsia"/>
              <w:bCs/>
              <w:sz w:val="24"/>
              <w:szCs w:val="24"/>
            </w:rPr>
            <w:t>☐</w:t>
          </w:r>
        </w:sdtContent>
      </w:sdt>
      <w:r w:rsidR="00DF5ACD">
        <w:rPr>
          <w:bCs/>
        </w:rPr>
        <w:tab/>
      </w:r>
      <w:r w:rsidR="00433905" w:rsidRPr="00DF5ACD">
        <w:rPr>
          <w:bCs/>
        </w:rPr>
        <w:t>Rechnung</w:t>
      </w:r>
    </w:p>
    <w:p w14:paraId="4B09FE87" w14:textId="1F0E8A3B" w:rsidR="00CA6B65" w:rsidRPr="004428E4" w:rsidRDefault="00CA6B65" w:rsidP="00CA6B65">
      <w:pPr>
        <w:spacing w:before="240"/>
        <w:rPr>
          <w:b/>
        </w:rPr>
      </w:pPr>
      <w:r w:rsidRPr="004428E4">
        <w:rPr>
          <w:b/>
        </w:rPr>
        <w:t>Weitere Bemerkungen</w:t>
      </w:r>
    </w:p>
    <w:p w14:paraId="59765EDA" w14:textId="77BF2C7D" w:rsidR="00CA6B65" w:rsidRPr="004428E4" w:rsidRDefault="00CA6B65" w:rsidP="0066175E">
      <w:pPr>
        <w:spacing w:before="120" w:after="0"/>
        <w:rPr>
          <w:bCs/>
        </w:rPr>
      </w:pPr>
      <w:r w:rsidRPr="004428E4">
        <w:rPr>
          <w:bCs/>
        </w:rPr>
        <w:t>Kommentar</w:t>
      </w:r>
    </w:p>
    <w:tbl>
      <w:tblPr>
        <w:tblStyle w:val="Tabellenraster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9911"/>
      </w:tblGrid>
      <w:tr w:rsidR="00CA6B65" w:rsidRPr="004428E4" w14:paraId="020CAE87" w14:textId="77777777" w:rsidTr="00831BD6">
        <w:trPr>
          <w:trHeight w:val="1417"/>
        </w:trPr>
        <w:sdt>
          <w:sdtPr>
            <w:rPr>
              <w:bCs/>
            </w:rPr>
            <w:id w:val="-1865205094"/>
            <w:lock w:val="sdtLocked"/>
            <w:placeholder>
              <w:docPart w:val="867BBADAE20D410186FE847B4D37DB38"/>
            </w:placeholder>
            <w:showingPlcHdr/>
            <w15:appearance w15:val="hidden"/>
            <w:text/>
          </w:sdtPr>
          <w:sdtEndPr/>
          <w:sdtContent>
            <w:tc>
              <w:tcPr>
                <w:tcW w:w="9911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C6D9F1" w:themeFill="text2" w:themeFillTint="33"/>
              </w:tcPr>
              <w:p w14:paraId="2D21BAEC" w14:textId="2F32E6E5" w:rsidR="00CA6B65" w:rsidRPr="004428E4" w:rsidRDefault="00DC749E" w:rsidP="004D7529">
                <w:pPr>
                  <w:spacing w:before="60" w:after="60"/>
                  <w:ind w:left="-108"/>
                  <w:rPr>
                    <w:bCs/>
                  </w:rPr>
                </w:pPr>
                <w:r>
                  <w:rPr>
                    <w:rStyle w:val="Platzhaltertext"/>
                  </w:rPr>
                  <w:t xml:space="preserve">   </w:t>
                </w:r>
              </w:p>
            </w:tc>
          </w:sdtContent>
        </w:sdt>
      </w:tr>
    </w:tbl>
    <w:p w14:paraId="7E857847" w14:textId="4B9452F4" w:rsidR="00CA6B65" w:rsidRPr="004428E4" w:rsidRDefault="00CA6B65" w:rsidP="00437271">
      <w:pPr>
        <w:spacing w:after="60"/>
        <w:rPr>
          <w:bCs/>
          <w:sz w:val="10"/>
          <w:szCs w:val="10"/>
        </w:rPr>
      </w:pPr>
    </w:p>
    <w:tbl>
      <w:tblPr>
        <w:tblStyle w:val="Tabellenraster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3539"/>
        <w:gridCol w:w="1281"/>
        <w:gridCol w:w="5091"/>
      </w:tblGrid>
      <w:tr w:rsidR="00CA6B65" w:rsidRPr="004428E4" w14:paraId="62261C33" w14:textId="77777777" w:rsidTr="00964454">
        <w:trPr>
          <w:trHeight w:val="340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38F909" w14:textId="6EC46D19" w:rsidR="00CA6B65" w:rsidRPr="004428E4" w:rsidRDefault="00CA6B65" w:rsidP="004D7529">
            <w:pPr>
              <w:spacing w:before="60" w:after="60"/>
              <w:ind w:left="-108"/>
              <w:rPr>
                <w:bCs/>
              </w:rPr>
            </w:pPr>
            <w:r w:rsidRPr="004428E4">
              <w:rPr>
                <w:bCs/>
              </w:rPr>
              <w:t>* Eingabe obligatorisch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B687AA" w14:textId="56866BA5" w:rsidR="00CA6B65" w:rsidRPr="004428E4" w:rsidRDefault="00CA6B65" w:rsidP="004D7529">
            <w:pPr>
              <w:spacing w:before="60" w:after="60"/>
              <w:ind w:left="-108"/>
              <w:rPr>
                <w:bCs/>
              </w:rPr>
            </w:pPr>
          </w:p>
        </w:tc>
        <w:tc>
          <w:tcPr>
            <w:tcW w:w="5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7F63D7" w14:textId="47AC26EE" w:rsidR="00CA6B65" w:rsidRPr="004428E4" w:rsidRDefault="00CA6B65" w:rsidP="004D7529">
            <w:pPr>
              <w:spacing w:before="60" w:after="60"/>
              <w:ind w:left="-108"/>
              <w:rPr>
                <w:bCs/>
              </w:rPr>
            </w:pPr>
          </w:p>
        </w:tc>
      </w:tr>
    </w:tbl>
    <w:p w14:paraId="59E1046B" w14:textId="77777777" w:rsidR="007C024E" w:rsidRPr="004428E4" w:rsidRDefault="007C024E" w:rsidP="00437271">
      <w:pPr>
        <w:spacing w:after="0"/>
        <w:rPr>
          <w:bCs/>
          <w:sz w:val="6"/>
          <w:szCs w:val="6"/>
        </w:rPr>
      </w:pPr>
    </w:p>
    <w:sectPr w:rsidR="007C024E" w:rsidRPr="004428E4" w:rsidSect="0066175E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907" w:right="851" w:bottom="-851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B080B" w14:textId="77777777" w:rsidR="00380D77" w:rsidRDefault="00380D77">
      <w:pPr>
        <w:spacing w:after="0"/>
      </w:pPr>
      <w:r>
        <w:separator/>
      </w:r>
    </w:p>
  </w:endnote>
  <w:endnote w:type="continuationSeparator" w:id="0">
    <w:p w14:paraId="00BCF028" w14:textId="77777777" w:rsidR="00380D77" w:rsidRDefault="00380D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uri Regular">
    <w:altName w:val="Times New Roman"/>
    <w:panose1 w:val="00000000000000000000"/>
    <w:charset w:val="00"/>
    <w:family w:val="auto"/>
    <w:notTrueType/>
    <w:pitch w:val="variable"/>
    <w:sig w:usb0="00000001" w:usb1="00000000" w:usb2="00000000" w:usb3="00000000" w:csb0="00000009" w:csb1="00000000"/>
  </w:font>
  <w:font w:name="Nuri Black">
    <w:altName w:val="Times New Roman"/>
    <w:panose1 w:val="00000000000000000000"/>
    <w:charset w:val="00"/>
    <w:family w:val="auto"/>
    <w:notTrueType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DBBC5" w14:textId="0D2441C5" w:rsidR="00FF3E05" w:rsidRPr="0035279B" w:rsidRDefault="00FF3E05" w:rsidP="00FF3E05">
    <w:pPr>
      <w:pStyle w:val="Fuzeile"/>
      <w:pBdr>
        <w:top w:val="single" w:sz="4" w:space="1" w:color="auto"/>
      </w:pBdr>
      <w:spacing w:before="240" w:after="0"/>
      <w:jc w:val="center"/>
      <w:rPr>
        <w:rStyle w:val="wstitelfusszeile"/>
        <w:rFonts w:ascii="Verdana" w:hAnsi="Verdana"/>
        <w:b/>
        <w:caps/>
        <w:sz w:val="18"/>
        <w:szCs w:val="18"/>
      </w:rPr>
    </w:pPr>
    <w:r w:rsidRPr="0035279B">
      <w:rPr>
        <w:rStyle w:val="wstitelfusszeile"/>
        <w:rFonts w:ascii="Verdana" w:hAnsi="Verdana"/>
        <w:b/>
        <w:caps/>
        <w:sz w:val="18"/>
        <w:szCs w:val="18"/>
      </w:rPr>
      <w:fldChar w:fldCharType="begin"/>
    </w:r>
    <w:r w:rsidRPr="0035279B">
      <w:rPr>
        <w:rStyle w:val="wstitelfusszeile"/>
        <w:rFonts w:ascii="Verdana" w:hAnsi="Verdana"/>
        <w:b/>
        <w:caps/>
        <w:sz w:val="18"/>
        <w:szCs w:val="18"/>
      </w:rPr>
      <w:instrText xml:space="preserve"> DOCPROPERTY Hauptabteilung </w:instrText>
    </w:r>
    <w:r w:rsidRPr="0035279B">
      <w:rPr>
        <w:rStyle w:val="wstitelfusszeile"/>
        <w:rFonts w:ascii="Verdana" w:hAnsi="Verdana"/>
        <w:b/>
        <w:caps/>
        <w:sz w:val="18"/>
        <w:szCs w:val="18"/>
      </w:rPr>
      <w:fldChar w:fldCharType="separate"/>
    </w:r>
    <w:r w:rsidR="00DC749E">
      <w:rPr>
        <w:rStyle w:val="wstitelfusszeile"/>
        <w:rFonts w:ascii="Verdana" w:hAnsi="Verdana"/>
        <w:b/>
        <w:caps/>
        <w:sz w:val="18"/>
        <w:szCs w:val="18"/>
      </w:rPr>
      <w:t>Gemeindeverwaltung</w:t>
    </w:r>
    <w:r w:rsidRPr="0035279B">
      <w:rPr>
        <w:rStyle w:val="wstitelfusszeile"/>
        <w:rFonts w:ascii="Verdana" w:hAnsi="Verdana"/>
        <w:b/>
        <w:caps/>
        <w:sz w:val="18"/>
        <w:szCs w:val="18"/>
      </w:rPr>
      <w:fldChar w:fldCharType="end"/>
    </w:r>
  </w:p>
  <w:p w14:paraId="19594F15" w14:textId="77777777" w:rsidR="00FF3E05" w:rsidRPr="0035279B" w:rsidRDefault="00FF3E05" w:rsidP="00FF3E05">
    <w:pPr>
      <w:pStyle w:val="Fuzeile"/>
      <w:pBdr>
        <w:top w:val="single" w:sz="4" w:space="1" w:color="auto"/>
        <w:bottom w:val="single" w:sz="4" w:space="1" w:color="auto"/>
      </w:pBdr>
      <w:spacing w:after="0"/>
      <w:jc w:val="center"/>
      <w:rPr>
        <w:rStyle w:val="wsfusszeile"/>
        <w:rFonts w:ascii="Verdana" w:hAnsi="Verdana"/>
        <w:sz w:val="14"/>
        <w:szCs w:val="14"/>
      </w:rPr>
    </w:pPr>
    <w:r>
      <w:rPr>
        <w:rStyle w:val="wsfusszeile"/>
        <w:rFonts w:ascii="Verdana" w:hAnsi="Verdana"/>
        <w:sz w:val="14"/>
        <w:szCs w:val="14"/>
      </w:rPr>
      <w:t xml:space="preserve">Hauptstrasse 20, </w:t>
    </w:r>
    <w:r w:rsidRPr="0035279B">
      <w:rPr>
        <w:rStyle w:val="wsfusszeile"/>
        <w:rFonts w:ascii="Verdana" w:hAnsi="Verdana"/>
        <w:sz w:val="14"/>
        <w:szCs w:val="14"/>
      </w:rPr>
      <w:t xml:space="preserve">6386 Wolfenschiessen, Telefon 041 </w:t>
    </w:r>
    <w:r>
      <w:rPr>
        <w:rStyle w:val="wsfusszeile"/>
        <w:rFonts w:ascii="Verdana" w:hAnsi="Verdana"/>
        <w:sz w:val="14"/>
        <w:szCs w:val="14"/>
      </w:rPr>
      <w:t>629 73 30</w:t>
    </w:r>
  </w:p>
  <w:p w14:paraId="123B9C4B" w14:textId="50DC665A" w:rsidR="00FF3E05" w:rsidRPr="0035279B" w:rsidRDefault="00FF3E05" w:rsidP="00FF3E05">
    <w:pPr>
      <w:pStyle w:val="Fuzeile"/>
      <w:pBdr>
        <w:bottom w:val="single" w:sz="4" w:space="2" w:color="auto"/>
      </w:pBdr>
      <w:spacing w:after="0"/>
      <w:jc w:val="center"/>
      <w:rPr>
        <w:rStyle w:val="wsfusszeile"/>
        <w:rFonts w:ascii="Verdana" w:hAnsi="Verdana"/>
        <w:sz w:val="14"/>
        <w:szCs w:val="14"/>
      </w:rPr>
    </w:pPr>
    <w:r w:rsidRPr="0035279B">
      <w:rPr>
        <w:rStyle w:val="wsfusszeile"/>
        <w:rFonts w:ascii="Verdana" w:hAnsi="Verdana"/>
        <w:sz w:val="14"/>
        <w:szCs w:val="14"/>
      </w:rPr>
      <w:t xml:space="preserve">www.wolfenschiessen.ch, </w:t>
    </w:r>
    <w:r w:rsidR="00AF6EEE">
      <w:fldChar w:fldCharType="begin"/>
    </w:r>
    <w:r w:rsidR="00AF6EEE">
      <w:instrText xml:space="preserve"> DOCPROPERTY E-Mailadresse \* MERGEFORMAT </w:instrText>
    </w:r>
    <w:r w:rsidR="00AF6EEE">
      <w:fldChar w:fldCharType="separate"/>
    </w:r>
    <w:r w:rsidR="00DC749E" w:rsidRPr="00DC749E">
      <w:rPr>
        <w:rStyle w:val="wsfusszeile"/>
        <w:rFonts w:ascii="Verdana" w:hAnsi="Verdana"/>
        <w:sz w:val="14"/>
        <w:szCs w:val="14"/>
      </w:rPr>
      <w:t>gemeindeverwaltung@wolfenschiessen.ch</w:t>
    </w:r>
    <w:r w:rsidR="00AF6EEE">
      <w:rPr>
        <w:rStyle w:val="wsfusszeile"/>
        <w:rFonts w:ascii="Verdana" w:hAnsi="Verdana"/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E73DA" w14:textId="26F194F2" w:rsidR="00387418" w:rsidRPr="00387418" w:rsidRDefault="00387418" w:rsidP="00387418">
    <w:pPr>
      <w:pStyle w:val="Fuzeile"/>
      <w:spacing w:after="0"/>
      <w:jc w:val="left"/>
      <w:rPr>
        <w:rStyle w:val="wstitelfusszeile"/>
        <w:rFonts w:ascii="Verdana" w:hAnsi="Verdana"/>
        <w:b/>
        <w:caps/>
        <w:sz w:val="16"/>
        <w:szCs w:val="16"/>
      </w:rPr>
    </w:pPr>
    <w:r w:rsidRPr="00387418">
      <w:rPr>
        <w:bCs/>
        <w:sz w:val="12"/>
        <w:szCs w:val="12"/>
      </w:rPr>
      <w:t>G-Nr. 202</w:t>
    </w:r>
    <w:r w:rsidR="005F5C72">
      <w:rPr>
        <w:bCs/>
        <w:sz w:val="12"/>
        <w:szCs w:val="12"/>
      </w:rPr>
      <w:t>3-245</w:t>
    </w:r>
  </w:p>
  <w:p w14:paraId="55C7FD1A" w14:textId="29ED97A9" w:rsidR="007C024E" w:rsidRPr="0035279B" w:rsidRDefault="009F4A41" w:rsidP="00387418">
    <w:pPr>
      <w:pStyle w:val="Fuzeile"/>
      <w:pBdr>
        <w:top w:val="single" w:sz="4" w:space="1" w:color="auto"/>
      </w:pBdr>
      <w:spacing w:after="0"/>
      <w:jc w:val="center"/>
      <w:rPr>
        <w:rStyle w:val="wstitelfusszeile"/>
        <w:rFonts w:ascii="Verdana" w:hAnsi="Verdana"/>
        <w:b/>
        <w:caps/>
        <w:sz w:val="18"/>
        <w:szCs w:val="18"/>
      </w:rPr>
    </w:pPr>
    <w:r w:rsidRPr="0035279B">
      <w:rPr>
        <w:rStyle w:val="wstitelfusszeile"/>
        <w:rFonts w:ascii="Verdana" w:hAnsi="Verdana"/>
        <w:b/>
        <w:caps/>
        <w:sz w:val="18"/>
        <w:szCs w:val="18"/>
      </w:rPr>
      <w:fldChar w:fldCharType="begin"/>
    </w:r>
    <w:r w:rsidR="007C024E" w:rsidRPr="0035279B">
      <w:rPr>
        <w:rStyle w:val="wstitelfusszeile"/>
        <w:rFonts w:ascii="Verdana" w:hAnsi="Verdana"/>
        <w:b/>
        <w:caps/>
        <w:sz w:val="18"/>
        <w:szCs w:val="18"/>
      </w:rPr>
      <w:instrText xml:space="preserve"> DOCPROPERTY Hauptabteilung </w:instrText>
    </w:r>
    <w:r w:rsidRPr="0035279B">
      <w:rPr>
        <w:rStyle w:val="wstitelfusszeile"/>
        <w:rFonts w:ascii="Verdana" w:hAnsi="Verdana"/>
        <w:b/>
        <w:caps/>
        <w:sz w:val="18"/>
        <w:szCs w:val="18"/>
      </w:rPr>
      <w:fldChar w:fldCharType="separate"/>
    </w:r>
    <w:r w:rsidR="00DC749E">
      <w:rPr>
        <w:rStyle w:val="wstitelfusszeile"/>
        <w:rFonts w:ascii="Verdana" w:hAnsi="Verdana"/>
        <w:b/>
        <w:caps/>
        <w:sz w:val="18"/>
        <w:szCs w:val="18"/>
      </w:rPr>
      <w:t>Gemeindeverwaltung</w:t>
    </w:r>
    <w:r w:rsidRPr="0035279B">
      <w:rPr>
        <w:rStyle w:val="wstitelfusszeile"/>
        <w:rFonts w:ascii="Verdana" w:hAnsi="Verdana"/>
        <w:b/>
        <w:caps/>
        <w:sz w:val="18"/>
        <w:szCs w:val="18"/>
      </w:rPr>
      <w:fldChar w:fldCharType="end"/>
    </w:r>
  </w:p>
  <w:p w14:paraId="7445B2B2" w14:textId="77777777" w:rsidR="007C024E" w:rsidRPr="0035279B" w:rsidRDefault="001405F9">
    <w:pPr>
      <w:pStyle w:val="Fuzeile"/>
      <w:pBdr>
        <w:top w:val="single" w:sz="4" w:space="1" w:color="auto"/>
        <w:bottom w:val="single" w:sz="4" w:space="1" w:color="auto"/>
      </w:pBdr>
      <w:spacing w:after="0"/>
      <w:jc w:val="center"/>
      <w:rPr>
        <w:rStyle w:val="wsfusszeile"/>
        <w:rFonts w:ascii="Verdana" w:hAnsi="Verdana"/>
        <w:sz w:val="14"/>
        <w:szCs w:val="14"/>
      </w:rPr>
    </w:pPr>
    <w:r>
      <w:rPr>
        <w:rStyle w:val="wsfusszeile"/>
        <w:rFonts w:ascii="Verdana" w:hAnsi="Verdana"/>
        <w:sz w:val="14"/>
        <w:szCs w:val="14"/>
      </w:rPr>
      <w:t xml:space="preserve">Hauptstrasse 20, </w:t>
    </w:r>
    <w:r w:rsidR="007C024E" w:rsidRPr="0035279B">
      <w:rPr>
        <w:rStyle w:val="wsfusszeile"/>
        <w:rFonts w:ascii="Verdana" w:hAnsi="Verdana"/>
        <w:sz w:val="14"/>
        <w:szCs w:val="14"/>
      </w:rPr>
      <w:t xml:space="preserve">6386 Wolfenschiessen, Telefon 041 </w:t>
    </w:r>
    <w:r w:rsidR="000D7EA8">
      <w:rPr>
        <w:rStyle w:val="wsfusszeile"/>
        <w:rFonts w:ascii="Verdana" w:hAnsi="Verdana"/>
        <w:sz w:val="14"/>
        <w:szCs w:val="14"/>
      </w:rPr>
      <w:t>629 73 30</w:t>
    </w:r>
  </w:p>
  <w:p w14:paraId="30E55837" w14:textId="1CA37A43" w:rsidR="007C024E" w:rsidRPr="0035279B" w:rsidRDefault="007C024E">
    <w:pPr>
      <w:pStyle w:val="Fuzeile"/>
      <w:pBdr>
        <w:bottom w:val="single" w:sz="4" w:space="2" w:color="auto"/>
      </w:pBdr>
      <w:spacing w:after="0"/>
      <w:jc w:val="center"/>
      <w:rPr>
        <w:rStyle w:val="wsfusszeile"/>
        <w:rFonts w:ascii="Verdana" w:hAnsi="Verdana"/>
        <w:sz w:val="14"/>
        <w:szCs w:val="14"/>
      </w:rPr>
    </w:pPr>
    <w:r w:rsidRPr="0035279B">
      <w:rPr>
        <w:rStyle w:val="wsfusszeile"/>
        <w:rFonts w:ascii="Verdana" w:hAnsi="Verdana"/>
        <w:sz w:val="14"/>
        <w:szCs w:val="14"/>
      </w:rPr>
      <w:t xml:space="preserve">www.wolfenschiessen.ch, </w:t>
    </w:r>
    <w:fldSimple w:instr=" DOCPROPERTY E-Mailadresse \* MERGEFORMAT ">
      <w:r w:rsidR="00DC749E" w:rsidRPr="00DC749E">
        <w:rPr>
          <w:rStyle w:val="wsfusszeile"/>
          <w:rFonts w:ascii="Verdana" w:hAnsi="Verdana"/>
          <w:sz w:val="14"/>
          <w:szCs w:val="14"/>
        </w:rPr>
        <w:t>gemeindeverwaltung@wolfenschiessen.ch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36DDD" w14:textId="77777777" w:rsidR="00380D77" w:rsidRDefault="00380D77">
      <w:pPr>
        <w:spacing w:after="0"/>
      </w:pPr>
      <w:r>
        <w:separator/>
      </w:r>
    </w:p>
  </w:footnote>
  <w:footnote w:type="continuationSeparator" w:id="0">
    <w:p w14:paraId="1A2FCFFD" w14:textId="77777777" w:rsidR="00380D77" w:rsidRDefault="00380D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auto"/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92"/>
      <w:gridCol w:w="425"/>
      <w:gridCol w:w="1343"/>
    </w:tblGrid>
    <w:tr w:rsidR="007C024E" w:rsidRPr="008D1483" w14:paraId="1F3C639A" w14:textId="77777777">
      <w:trPr>
        <w:cantSplit/>
      </w:trPr>
      <w:tc>
        <w:tcPr>
          <w:tcW w:w="8292" w:type="dxa"/>
        </w:tcPr>
        <w:p w14:paraId="57F1C23A" w14:textId="34B30DC6" w:rsidR="007C024E" w:rsidRPr="008D1483" w:rsidRDefault="00027D01" w:rsidP="008D1483">
          <w:pPr>
            <w:pStyle w:val="Kopfzeile"/>
            <w:spacing w:after="40"/>
            <w:ind w:left="-72"/>
            <w:rPr>
              <w:sz w:val="16"/>
              <w:szCs w:val="16"/>
            </w:rPr>
          </w:pPr>
          <w:r w:rsidRPr="008D1483">
            <w:rPr>
              <w:sz w:val="16"/>
              <w:szCs w:val="16"/>
            </w:rPr>
            <w:fldChar w:fldCharType="begin"/>
          </w:r>
          <w:r w:rsidRPr="008D1483">
            <w:rPr>
              <w:sz w:val="16"/>
              <w:szCs w:val="16"/>
            </w:rPr>
            <w:instrText xml:space="preserve"> REF  Betreff  \* MERGEFORMAT </w:instrText>
          </w:r>
          <w:r w:rsidRPr="008D1483">
            <w:rPr>
              <w:sz w:val="16"/>
              <w:szCs w:val="16"/>
            </w:rPr>
            <w:fldChar w:fldCharType="separate"/>
          </w:r>
          <w:r w:rsidR="00DC749E" w:rsidRPr="00DC749E">
            <w:rPr>
              <w:b/>
              <w:bCs/>
              <w:sz w:val="16"/>
              <w:szCs w:val="16"/>
              <w:lang w:val="de-DE"/>
            </w:rPr>
            <w:t>Gesuch für die Benutzung von öffentlichen Räumlichkeiten</w:t>
          </w:r>
          <w:r w:rsidR="00DC749E" w:rsidRPr="00DC749E">
            <w:rPr>
              <w:b/>
              <w:sz w:val="16"/>
              <w:szCs w:val="16"/>
            </w:rPr>
            <w:t xml:space="preserve"> und Anlagen</w:t>
          </w:r>
          <w:r w:rsidRPr="008D1483">
            <w:rPr>
              <w:sz w:val="16"/>
              <w:szCs w:val="16"/>
            </w:rPr>
            <w:fldChar w:fldCharType="end"/>
          </w:r>
        </w:p>
      </w:tc>
      <w:tc>
        <w:tcPr>
          <w:tcW w:w="425" w:type="dxa"/>
        </w:tcPr>
        <w:p w14:paraId="70B5164A" w14:textId="77777777" w:rsidR="007C024E" w:rsidRPr="008D1483" w:rsidRDefault="007C024E">
          <w:pPr>
            <w:pStyle w:val="Kopfzeile"/>
            <w:tabs>
              <w:tab w:val="clear" w:pos="4536"/>
              <w:tab w:val="clear" w:pos="9072"/>
            </w:tabs>
            <w:spacing w:after="40"/>
            <w:rPr>
              <w:sz w:val="16"/>
              <w:szCs w:val="16"/>
            </w:rPr>
          </w:pPr>
        </w:p>
      </w:tc>
      <w:tc>
        <w:tcPr>
          <w:tcW w:w="1343" w:type="dxa"/>
          <w:vAlign w:val="bottom"/>
        </w:tcPr>
        <w:p w14:paraId="6E25124F" w14:textId="77777777" w:rsidR="007C024E" w:rsidRPr="008D1483" w:rsidRDefault="007C024E">
          <w:pPr>
            <w:pStyle w:val="Kopfzeile"/>
            <w:tabs>
              <w:tab w:val="clear" w:pos="4536"/>
              <w:tab w:val="clear" w:pos="9072"/>
            </w:tabs>
            <w:spacing w:after="40"/>
            <w:jc w:val="right"/>
            <w:rPr>
              <w:snapToGrid w:val="0"/>
              <w:sz w:val="16"/>
              <w:szCs w:val="16"/>
            </w:rPr>
          </w:pPr>
          <w:r w:rsidRPr="008D1483">
            <w:rPr>
              <w:sz w:val="16"/>
              <w:szCs w:val="16"/>
            </w:rPr>
            <w:t>Seite</w:t>
          </w:r>
          <w:r w:rsidRPr="008D1483">
            <w:rPr>
              <w:snapToGrid w:val="0"/>
              <w:sz w:val="16"/>
              <w:szCs w:val="16"/>
            </w:rPr>
            <w:t xml:space="preserve"> </w:t>
          </w:r>
          <w:r w:rsidR="009F4A41" w:rsidRPr="008D1483">
            <w:rPr>
              <w:snapToGrid w:val="0"/>
              <w:sz w:val="16"/>
              <w:szCs w:val="16"/>
            </w:rPr>
            <w:fldChar w:fldCharType="begin"/>
          </w:r>
          <w:r w:rsidRPr="008D1483">
            <w:rPr>
              <w:snapToGrid w:val="0"/>
              <w:sz w:val="16"/>
              <w:szCs w:val="16"/>
            </w:rPr>
            <w:instrText xml:space="preserve"> PAGE </w:instrText>
          </w:r>
          <w:r w:rsidR="009F4A41" w:rsidRPr="008D1483">
            <w:rPr>
              <w:snapToGrid w:val="0"/>
              <w:sz w:val="16"/>
              <w:szCs w:val="16"/>
            </w:rPr>
            <w:fldChar w:fldCharType="separate"/>
          </w:r>
          <w:r w:rsidR="001E3651" w:rsidRPr="008D1483">
            <w:rPr>
              <w:noProof/>
              <w:snapToGrid w:val="0"/>
              <w:sz w:val="16"/>
              <w:szCs w:val="16"/>
            </w:rPr>
            <w:t>2</w:t>
          </w:r>
          <w:r w:rsidR="009F4A41" w:rsidRPr="008D1483">
            <w:rPr>
              <w:snapToGrid w:val="0"/>
              <w:sz w:val="16"/>
              <w:szCs w:val="16"/>
            </w:rPr>
            <w:fldChar w:fldCharType="end"/>
          </w:r>
          <w:r w:rsidRPr="008D1483">
            <w:rPr>
              <w:snapToGrid w:val="0"/>
              <w:sz w:val="16"/>
              <w:szCs w:val="16"/>
            </w:rPr>
            <w:t xml:space="preserve"> von </w:t>
          </w:r>
          <w:r w:rsidR="009F4A41" w:rsidRPr="008D1483">
            <w:rPr>
              <w:snapToGrid w:val="0"/>
              <w:sz w:val="16"/>
              <w:szCs w:val="16"/>
            </w:rPr>
            <w:fldChar w:fldCharType="begin"/>
          </w:r>
          <w:r w:rsidRPr="008D1483">
            <w:rPr>
              <w:snapToGrid w:val="0"/>
              <w:sz w:val="16"/>
              <w:szCs w:val="16"/>
            </w:rPr>
            <w:instrText xml:space="preserve"> NUMPAGES </w:instrText>
          </w:r>
          <w:r w:rsidR="009F4A41" w:rsidRPr="008D1483">
            <w:rPr>
              <w:snapToGrid w:val="0"/>
              <w:sz w:val="16"/>
              <w:szCs w:val="16"/>
            </w:rPr>
            <w:fldChar w:fldCharType="separate"/>
          </w:r>
          <w:r w:rsidR="001E3651" w:rsidRPr="008D1483">
            <w:rPr>
              <w:noProof/>
              <w:snapToGrid w:val="0"/>
              <w:sz w:val="16"/>
              <w:szCs w:val="16"/>
            </w:rPr>
            <w:t>2</w:t>
          </w:r>
          <w:r w:rsidR="009F4A41" w:rsidRPr="008D1483">
            <w:rPr>
              <w:snapToGrid w:val="0"/>
              <w:sz w:val="16"/>
              <w:szCs w:val="16"/>
            </w:rPr>
            <w:fldChar w:fldCharType="end"/>
          </w:r>
        </w:p>
      </w:tc>
    </w:tr>
  </w:tbl>
  <w:p w14:paraId="6AC5CB02" w14:textId="77777777" w:rsidR="007C024E" w:rsidRDefault="007C024E">
    <w:pPr>
      <w:pStyle w:val="Kopfzeile"/>
      <w:tabs>
        <w:tab w:val="clear" w:pos="4536"/>
        <w:tab w:val="clear" w:pos="9072"/>
        <w:tab w:val="right" w:pos="9923"/>
      </w:tabs>
      <w:spacing w:after="0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insideH w:val="dotted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722"/>
      <w:gridCol w:w="7314"/>
    </w:tblGrid>
    <w:tr w:rsidR="007C024E" w14:paraId="27BEF4B1" w14:textId="77777777">
      <w:trPr>
        <w:cantSplit/>
        <w:trHeight w:hRule="exact" w:val="1480"/>
      </w:trPr>
      <w:tc>
        <w:tcPr>
          <w:tcW w:w="2722" w:type="dxa"/>
        </w:tcPr>
        <w:p w14:paraId="14D6297B" w14:textId="77777777" w:rsidR="007C024E" w:rsidRPr="0035279B" w:rsidRDefault="00AF3593">
          <w:pPr>
            <w:pStyle w:val="BriefkopfRessort"/>
            <w:spacing w:before="0"/>
            <w:jc w:val="center"/>
            <w:rPr>
              <w:spacing w:val="8"/>
              <w:sz w:val="17"/>
              <w:szCs w:val="17"/>
            </w:rPr>
          </w:pPr>
          <w:r>
            <w:rPr>
              <w:noProof/>
              <w:spacing w:val="8"/>
              <w:sz w:val="17"/>
              <w:szCs w:val="17"/>
            </w:rPr>
            <w:drawing>
              <wp:inline distT="0" distB="0" distL="0" distR="0" wp14:anchorId="21236B7B" wp14:editId="66DF00DC">
                <wp:extent cx="1639570" cy="914400"/>
                <wp:effectExtent l="0" t="0" r="0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Grafik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9570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14" w:type="dxa"/>
        </w:tcPr>
        <w:p w14:paraId="77022128" w14:textId="77777777" w:rsidR="007C024E" w:rsidRDefault="007C024E">
          <w:pPr>
            <w:pStyle w:val="KopfzeileSeite1"/>
            <w:spacing w:after="0"/>
            <w:ind w:left="0"/>
            <w:rPr>
              <w:rFonts w:ascii="Nuri Regular" w:hAnsi="Nuri Regular"/>
            </w:rPr>
          </w:pPr>
        </w:p>
      </w:tc>
    </w:tr>
  </w:tbl>
  <w:p w14:paraId="63BDF933" w14:textId="77777777" w:rsidR="007C024E" w:rsidRPr="007A0A86" w:rsidRDefault="007C024E">
    <w:pPr>
      <w:pStyle w:val="Kopfzeile"/>
      <w:spacing w:after="0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A41D7"/>
    <w:multiLevelType w:val="hybridMultilevel"/>
    <w:tmpl w:val="A7529F1C"/>
    <w:lvl w:ilvl="0" w:tplc="1F0690EE">
      <w:start w:val="1"/>
      <w:numFmt w:val="decimal"/>
      <w:pStyle w:val="Aufzhlung1"/>
      <w:lvlText w:val="%1."/>
      <w:lvlJc w:val="left"/>
      <w:pPr>
        <w:tabs>
          <w:tab w:val="num" w:pos="360"/>
        </w:tabs>
        <w:ind w:left="360" w:hanging="360"/>
      </w:pPr>
    </w:lvl>
    <w:lvl w:ilvl="1" w:tplc="668EB7A4">
      <w:start w:val="1"/>
      <w:numFmt w:val="lowerLetter"/>
      <w:pStyle w:val="Aufzhlunga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62216E2">
      <w:start w:val="111"/>
      <w:numFmt w:val="decimal"/>
      <w:lvlText w:val="%3."/>
      <w:lvlJc w:val="left"/>
      <w:pPr>
        <w:tabs>
          <w:tab w:val="num" w:pos="3420"/>
        </w:tabs>
        <w:ind w:left="3420" w:hanging="1440"/>
      </w:pPr>
      <w:rPr>
        <w:rFonts w:hint="default"/>
      </w:rPr>
    </w:lvl>
    <w:lvl w:ilvl="3" w:tplc="3BDE34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1E6E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B0CE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42EF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3C3B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0284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7B1695"/>
    <w:multiLevelType w:val="hybridMultilevel"/>
    <w:tmpl w:val="F4EE0CE2"/>
    <w:lvl w:ilvl="0" w:tplc="05749F4E">
      <w:start w:val="5"/>
      <w:numFmt w:val="bullet"/>
      <w:lvlText w:val=""/>
      <w:lvlJc w:val="left"/>
      <w:pPr>
        <w:ind w:left="360" w:hanging="360"/>
      </w:pPr>
      <w:rPr>
        <w:rFonts w:ascii="Wingdings 2" w:eastAsia="Times New Roman" w:hAnsi="Wingdings 2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51E6EEA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3" w15:restartNumberingAfterBreak="0">
    <w:nsid w:val="6C124F58"/>
    <w:multiLevelType w:val="singleLevel"/>
    <w:tmpl w:val="21A659A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16"/>
      </w:rPr>
    </w:lvl>
  </w:abstractNum>
  <w:abstractNum w:abstractNumId="4" w15:restartNumberingAfterBreak="0">
    <w:nsid w:val="7D171EE0"/>
    <w:multiLevelType w:val="hybridMultilevel"/>
    <w:tmpl w:val="65248DCC"/>
    <w:lvl w:ilvl="0" w:tplc="6100DC12">
      <w:start w:val="1"/>
      <w:numFmt w:val="upperRoman"/>
      <w:pStyle w:val="berschrift1"/>
      <w:lvlText w:val="%1."/>
      <w:lvlJc w:val="left"/>
      <w:pPr>
        <w:tabs>
          <w:tab w:val="num" w:pos="720"/>
        </w:tabs>
        <w:ind w:left="454" w:hanging="454"/>
      </w:pPr>
      <w:rPr>
        <w:rFonts w:ascii="Arial" w:hAnsi="Arial" w:hint="default"/>
        <w:b/>
        <w:i w:val="0"/>
        <w:sz w:val="24"/>
      </w:rPr>
    </w:lvl>
    <w:lvl w:ilvl="1" w:tplc="58541E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EECD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124B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8868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7058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90C9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EA1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E8FD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1001443">
    <w:abstractNumId w:val="0"/>
  </w:num>
  <w:num w:numId="2" w16cid:durableId="1140146750">
    <w:abstractNumId w:val="0"/>
  </w:num>
  <w:num w:numId="3" w16cid:durableId="295337899">
    <w:abstractNumId w:val="0"/>
  </w:num>
  <w:num w:numId="4" w16cid:durableId="2022773532">
    <w:abstractNumId w:val="4"/>
  </w:num>
  <w:num w:numId="5" w16cid:durableId="1258902224">
    <w:abstractNumId w:val="0"/>
  </w:num>
  <w:num w:numId="6" w16cid:durableId="859926778">
    <w:abstractNumId w:val="0"/>
  </w:num>
  <w:num w:numId="7" w16cid:durableId="664363214">
    <w:abstractNumId w:val="0"/>
  </w:num>
  <w:num w:numId="8" w16cid:durableId="1373966630">
    <w:abstractNumId w:val="2"/>
  </w:num>
  <w:num w:numId="9" w16cid:durableId="216280092">
    <w:abstractNumId w:val="3"/>
  </w:num>
  <w:num w:numId="10" w16cid:durableId="646400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mi49tfvZ1JQYTf+G/DceRsd5mup3IBpPYT1K9I2k2muU2x9Fa4s2/KW1ge7KFb64pAt+Iv6R9gUJA+v3qfGIxw==" w:salt="ylgc20UJydZoP0F4nyRNXA==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D77"/>
    <w:rsid w:val="00012353"/>
    <w:rsid w:val="00027D01"/>
    <w:rsid w:val="000372F9"/>
    <w:rsid w:val="00040D7C"/>
    <w:rsid w:val="00044255"/>
    <w:rsid w:val="000540BA"/>
    <w:rsid w:val="00054547"/>
    <w:rsid w:val="0006437F"/>
    <w:rsid w:val="000D3DA6"/>
    <w:rsid w:val="000D7EA8"/>
    <w:rsid w:val="000F7B7B"/>
    <w:rsid w:val="001339C8"/>
    <w:rsid w:val="00136E99"/>
    <w:rsid w:val="001405F9"/>
    <w:rsid w:val="0016094E"/>
    <w:rsid w:val="00166FAC"/>
    <w:rsid w:val="00167A96"/>
    <w:rsid w:val="00190F47"/>
    <w:rsid w:val="00191F9D"/>
    <w:rsid w:val="001B629A"/>
    <w:rsid w:val="001B7DF0"/>
    <w:rsid w:val="001C0E3E"/>
    <w:rsid w:val="001E3651"/>
    <w:rsid w:val="002379F3"/>
    <w:rsid w:val="00241B4A"/>
    <w:rsid w:val="00256ABE"/>
    <w:rsid w:val="00256C16"/>
    <w:rsid w:val="00264029"/>
    <w:rsid w:val="00273687"/>
    <w:rsid w:val="002B13CB"/>
    <w:rsid w:val="002D17E0"/>
    <w:rsid w:val="002D61BB"/>
    <w:rsid w:val="002F1F64"/>
    <w:rsid w:val="003034EF"/>
    <w:rsid w:val="0031728D"/>
    <w:rsid w:val="00326B1B"/>
    <w:rsid w:val="0033423B"/>
    <w:rsid w:val="0035279B"/>
    <w:rsid w:val="003550F4"/>
    <w:rsid w:val="00377610"/>
    <w:rsid w:val="00380D77"/>
    <w:rsid w:val="00387418"/>
    <w:rsid w:val="003F0504"/>
    <w:rsid w:val="0040121D"/>
    <w:rsid w:val="00427382"/>
    <w:rsid w:val="00433905"/>
    <w:rsid w:val="004346A9"/>
    <w:rsid w:val="00435481"/>
    <w:rsid w:val="00437271"/>
    <w:rsid w:val="004428E4"/>
    <w:rsid w:val="004C1627"/>
    <w:rsid w:val="004D3369"/>
    <w:rsid w:val="004E4169"/>
    <w:rsid w:val="004E64B8"/>
    <w:rsid w:val="004E6A84"/>
    <w:rsid w:val="004F3116"/>
    <w:rsid w:val="00525710"/>
    <w:rsid w:val="00557E4C"/>
    <w:rsid w:val="0056515A"/>
    <w:rsid w:val="005E1F63"/>
    <w:rsid w:val="005F4EFB"/>
    <w:rsid w:val="005F5C72"/>
    <w:rsid w:val="00607C25"/>
    <w:rsid w:val="006110C3"/>
    <w:rsid w:val="00611D23"/>
    <w:rsid w:val="00614AB4"/>
    <w:rsid w:val="0066175E"/>
    <w:rsid w:val="00661AD2"/>
    <w:rsid w:val="006840E7"/>
    <w:rsid w:val="006C3832"/>
    <w:rsid w:val="006C7E5E"/>
    <w:rsid w:val="00755505"/>
    <w:rsid w:val="00755743"/>
    <w:rsid w:val="00776506"/>
    <w:rsid w:val="007A0A86"/>
    <w:rsid w:val="007A35C9"/>
    <w:rsid w:val="007B1AB9"/>
    <w:rsid w:val="007B20C7"/>
    <w:rsid w:val="007B2DD2"/>
    <w:rsid w:val="007B635B"/>
    <w:rsid w:val="007C024E"/>
    <w:rsid w:val="007C2CFB"/>
    <w:rsid w:val="007C560D"/>
    <w:rsid w:val="007E5027"/>
    <w:rsid w:val="007E7516"/>
    <w:rsid w:val="007F1857"/>
    <w:rsid w:val="007F30C4"/>
    <w:rsid w:val="007F5894"/>
    <w:rsid w:val="008230C4"/>
    <w:rsid w:val="00830FB2"/>
    <w:rsid w:val="00831BD6"/>
    <w:rsid w:val="00834B08"/>
    <w:rsid w:val="0084020E"/>
    <w:rsid w:val="00857619"/>
    <w:rsid w:val="00861C63"/>
    <w:rsid w:val="008A07B0"/>
    <w:rsid w:val="008A0847"/>
    <w:rsid w:val="008D1483"/>
    <w:rsid w:val="008E294F"/>
    <w:rsid w:val="008F751C"/>
    <w:rsid w:val="00916A82"/>
    <w:rsid w:val="009206C0"/>
    <w:rsid w:val="00944540"/>
    <w:rsid w:val="0094644F"/>
    <w:rsid w:val="00947DFC"/>
    <w:rsid w:val="00964454"/>
    <w:rsid w:val="009879DE"/>
    <w:rsid w:val="009B7825"/>
    <w:rsid w:val="009C467B"/>
    <w:rsid w:val="009E542A"/>
    <w:rsid w:val="009F2C2C"/>
    <w:rsid w:val="009F4A41"/>
    <w:rsid w:val="00A06891"/>
    <w:rsid w:val="00A25948"/>
    <w:rsid w:val="00A36F88"/>
    <w:rsid w:val="00A54CC2"/>
    <w:rsid w:val="00A65D75"/>
    <w:rsid w:val="00A7662D"/>
    <w:rsid w:val="00A8310D"/>
    <w:rsid w:val="00AC298B"/>
    <w:rsid w:val="00AE416E"/>
    <w:rsid w:val="00AF2993"/>
    <w:rsid w:val="00AF3593"/>
    <w:rsid w:val="00AF5FC0"/>
    <w:rsid w:val="00AF6EEE"/>
    <w:rsid w:val="00B16840"/>
    <w:rsid w:val="00B72B3B"/>
    <w:rsid w:val="00BB3376"/>
    <w:rsid w:val="00BF7C75"/>
    <w:rsid w:val="00C20CCC"/>
    <w:rsid w:val="00C408BC"/>
    <w:rsid w:val="00C55F5C"/>
    <w:rsid w:val="00C85E0C"/>
    <w:rsid w:val="00CA6B65"/>
    <w:rsid w:val="00D1528A"/>
    <w:rsid w:val="00D55C63"/>
    <w:rsid w:val="00D71F3A"/>
    <w:rsid w:val="00D752AD"/>
    <w:rsid w:val="00D91D53"/>
    <w:rsid w:val="00DC0814"/>
    <w:rsid w:val="00DC749E"/>
    <w:rsid w:val="00DE4903"/>
    <w:rsid w:val="00DF5ACD"/>
    <w:rsid w:val="00E031F4"/>
    <w:rsid w:val="00E2693E"/>
    <w:rsid w:val="00E33A7F"/>
    <w:rsid w:val="00E36C22"/>
    <w:rsid w:val="00E37227"/>
    <w:rsid w:val="00E66081"/>
    <w:rsid w:val="00F15AF2"/>
    <w:rsid w:val="00F2156B"/>
    <w:rsid w:val="00FC1CDA"/>
    <w:rsid w:val="00FE4231"/>
    <w:rsid w:val="00FF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04513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5279B"/>
    <w:pPr>
      <w:spacing w:after="120"/>
      <w:jc w:val="both"/>
    </w:pPr>
    <w:rPr>
      <w:rFonts w:ascii="Verdana" w:hAnsi="Verdana"/>
      <w:lang w:val="de-CH"/>
    </w:rPr>
  </w:style>
  <w:style w:type="paragraph" w:styleId="berschrift1">
    <w:name w:val="heading 1"/>
    <w:basedOn w:val="Standard"/>
    <w:next w:val="Standard"/>
    <w:qFormat/>
    <w:rsid w:val="009F4A41"/>
    <w:pPr>
      <w:numPr>
        <w:numId w:val="4"/>
      </w:numPr>
      <w:tabs>
        <w:tab w:val="left" w:pos="454"/>
      </w:tabs>
      <w:overflowPunct w:val="0"/>
      <w:autoSpaceDE w:val="0"/>
      <w:autoSpaceDN w:val="0"/>
      <w:adjustRightInd w:val="0"/>
      <w:spacing w:before="600" w:after="240" w:line="360" w:lineRule="auto"/>
      <w:textAlignment w:val="baseline"/>
      <w:outlineLvl w:val="0"/>
    </w:pPr>
    <w:rPr>
      <w:b/>
      <w:noProof/>
      <w:sz w:val="24"/>
      <w:u w:val="single"/>
    </w:rPr>
  </w:style>
  <w:style w:type="paragraph" w:styleId="berschrift2">
    <w:name w:val="heading 2"/>
    <w:basedOn w:val="Textkrper"/>
    <w:next w:val="Standard"/>
    <w:qFormat/>
    <w:rsid w:val="009F4A41"/>
    <w:pPr>
      <w:spacing w:before="480" w:after="0"/>
      <w:ind w:left="2693"/>
      <w:outlineLvl w:val="1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9F4A4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9F4A41"/>
    <w:pPr>
      <w:tabs>
        <w:tab w:val="center" w:pos="4536"/>
        <w:tab w:val="right" w:pos="9072"/>
      </w:tabs>
    </w:pPr>
  </w:style>
  <w:style w:type="paragraph" w:customStyle="1" w:styleId="Betrifft">
    <w:name w:val="Betrifft"/>
    <w:basedOn w:val="Standard"/>
    <w:next w:val="Anrede"/>
    <w:rsid w:val="009F4A41"/>
    <w:pPr>
      <w:spacing w:before="600" w:after="360"/>
    </w:pPr>
    <w:rPr>
      <w:b/>
      <w:sz w:val="24"/>
    </w:rPr>
  </w:style>
  <w:style w:type="paragraph" w:customStyle="1" w:styleId="KopfzeileSeite1">
    <w:name w:val="Kopfzeile_Seite_1"/>
    <w:basedOn w:val="Standard"/>
    <w:rsid w:val="009F4A41"/>
    <w:pPr>
      <w:tabs>
        <w:tab w:val="left" w:pos="2199"/>
        <w:tab w:val="left" w:pos="2623"/>
      </w:tabs>
      <w:ind w:left="72"/>
    </w:pPr>
    <w:rPr>
      <w:sz w:val="14"/>
    </w:rPr>
  </w:style>
  <w:style w:type="paragraph" w:customStyle="1" w:styleId="Aufzhlung1">
    <w:name w:val="Aufzählung 1"/>
    <w:basedOn w:val="Aufzhlunga"/>
    <w:rsid w:val="009F4A41"/>
    <w:pPr>
      <w:numPr>
        <w:ilvl w:val="0"/>
      </w:numPr>
      <w:tabs>
        <w:tab w:val="left" w:pos="2595"/>
        <w:tab w:val="right" w:pos="10469"/>
      </w:tabs>
    </w:pPr>
  </w:style>
  <w:style w:type="paragraph" w:styleId="Textkrper">
    <w:name w:val="Body Text"/>
    <w:basedOn w:val="Standard"/>
    <w:semiHidden/>
    <w:rsid w:val="009F4A41"/>
  </w:style>
  <w:style w:type="paragraph" w:customStyle="1" w:styleId="Aufzhlunga">
    <w:name w:val="Aufzählung a"/>
    <w:basedOn w:val="Standard"/>
    <w:next w:val="Standard"/>
    <w:rsid w:val="009F4A41"/>
    <w:pPr>
      <w:numPr>
        <w:ilvl w:val="1"/>
        <w:numId w:val="7"/>
      </w:numPr>
      <w:spacing w:before="120"/>
    </w:pPr>
    <w:rPr>
      <w:sz w:val="24"/>
    </w:rPr>
  </w:style>
  <w:style w:type="paragraph" w:styleId="Anrede">
    <w:name w:val="Salutation"/>
    <w:basedOn w:val="Standard"/>
    <w:next w:val="Standard"/>
    <w:semiHidden/>
    <w:rsid w:val="009F4A41"/>
    <w:pPr>
      <w:spacing w:after="240"/>
    </w:pPr>
  </w:style>
  <w:style w:type="paragraph" w:customStyle="1" w:styleId="Anschrift">
    <w:name w:val="Anschrift"/>
    <w:basedOn w:val="Standard"/>
    <w:rsid w:val="009F4A41"/>
    <w:pPr>
      <w:spacing w:after="0"/>
    </w:pPr>
  </w:style>
  <w:style w:type="character" w:styleId="Seitenzahl">
    <w:name w:val="page number"/>
    <w:basedOn w:val="Absatz-Standardschriftart"/>
    <w:semiHidden/>
    <w:rsid w:val="009F4A41"/>
  </w:style>
  <w:style w:type="paragraph" w:styleId="Gruformel">
    <w:name w:val="Closing"/>
    <w:basedOn w:val="Standard"/>
    <w:next w:val="Beilagen"/>
    <w:semiHidden/>
    <w:rsid w:val="009F4A41"/>
    <w:pPr>
      <w:spacing w:before="480"/>
      <w:ind w:left="5245" w:right="-142"/>
      <w:jc w:val="left"/>
    </w:pPr>
    <w:rPr>
      <w:b/>
    </w:rPr>
  </w:style>
  <w:style w:type="paragraph" w:customStyle="1" w:styleId="Beilagen">
    <w:name w:val="Beilagen"/>
    <w:basedOn w:val="Standard"/>
    <w:rsid w:val="009F4A41"/>
    <w:pPr>
      <w:spacing w:before="360"/>
      <w:ind w:left="1134" w:hanging="1134"/>
    </w:pPr>
  </w:style>
  <w:style w:type="paragraph" w:customStyle="1" w:styleId="Brief-Anrede">
    <w:name w:val="Brief-Anrede"/>
    <w:basedOn w:val="Standard"/>
    <w:next w:val="Standard"/>
    <w:rsid w:val="009F4A41"/>
    <w:pPr>
      <w:spacing w:before="120" w:after="360"/>
    </w:pPr>
  </w:style>
  <w:style w:type="paragraph" w:customStyle="1" w:styleId="BriefkopfVerwaltung">
    <w:name w:val="Briefkopf_Verwaltung"/>
    <w:basedOn w:val="Standard"/>
    <w:rsid w:val="009F4A41"/>
    <w:pPr>
      <w:spacing w:after="360"/>
    </w:pPr>
    <w:rPr>
      <w:b/>
      <w:sz w:val="24"/>
    </w:rPr>
  </w:style>
  <w:style w:type="paragraph" w:customStyle="1" w:styleId="BriefkopfRessort">
    <w:name w:val="Briefkopf_Ressort"/>
    <w:basedOn w:val="BriefkopfVerwaltung"/>
    <w:rsid w:val="009F4A41"/>
    <w:pPr>
      <w:spacing w:before="120" w:after="0"/>
    </w:pPr>
    <w:rPr>
      <w:b w:val="0"/>
      <w:sz w:val="22"/>
    </w:rPr>
  </w:style>
  <w:style w:type="character" w:customStyle="1" w:styleId="wsfusszeile">
    <w:name w:val="ws_fusszeile"/>
    <w:rsid w:val="009F4A41"/>
    <w:rPr>
      <w:rFonts w:ascii="Nuri Regular" w:hAnsi="Nuri Regular"/>
      <w:spacing w:val="10"/>
      <w:sz w:val="16"/>
    </w:rPr>
  </w:style>
  <w:style w:type="character" w:customStyle="1" w:styleId="wstitelfusszeile">
    <w:name w:val="ws_titel_fusszeile"/>
    <w:rsid w:val="009F4A41"/>
    <w:rPr>
      <w:rFonts w:ascii="Nuri Black" w:hAnsi="Nuri Black"/>
      <w:spacing w:val="50"/>
      <w:sz w:val="2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36F88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36F88"/>
    <w:rPr>
      <w:rFonts w:ascii="Tahoma" w:hAnsi="Tahoma" w:cs="Tahoma"/>
      <w:sz w:val="16"/>
      <w:szCs w:val="16"/>
      <w:lang w:val="de-CH"/>
    </w:rPr>
  </w:style>
  <w:style w:type="character" w:styleId="Platzhaltertext">
    <w:name w:val="Placeholder Text"/>
    <w:basedOn w:val="Absatz-Standardschriftart"/>
    <w:uiPriority w:val="99"/>
    <w:semiHidden/>
    <w:rsid w:val="00861C63"/>
    <w:rPr>
      <w:color w:val="666666"/>
    </w:rPr>
  </w:style>
  <w:style w:type="table" w:styleId="Tabellenraster">
    <w:name w:val="Table Grid"/>
    <w:basedOn w:val="NormaleTabelle"/>
    <w:uiPriority w:val="59"/>
    <w:rsid w:val="00861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CA6B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5EDAACE4B5E4D38BE65C713263E8C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15C35B-1A4B-448E-AA0D-B85ABA4BD434}"/>
      </w:docPartPr>
      <w:docPartBody>
        <w:p w:rsidR="00452127" w:rsidRDefault="00FF0FE6" w:rsidP="00FF0FE6">
          <w:pPr>
            <w:pStyle w:val="95EDAACE4B5E4D38BE65C713263E8CB4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4DF737173A7641D0B8044B6F1E4160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82DD0A-50CE-4B7F-8840-69AF41D70583}"/>
      </w:docPartPr>
      <w:docPartBody>
        <w:p w:rsidR="00452127" w:rsidRDefault="00FF0FE6" w:rsidP="00FF0FE6">
          <w:pPr>
            <w:pStyle w:val="4DF737173A7641D0B8044B6F1E41608E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867BBADAE20D410186FE847B4D37DB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F20B60-4556-4D81-885D-89ACCB4FC003}"/>
      </w:docPartPr>
      <w:docPartBody>
        <w:p w:rsidR="00452127" w:rsidRDefault="00FF0FE6" w:rsidP="00FF0FE6">
          <w:pPr>
            <w:pStyle w:val="867BBADAE20D410186FE847B4D37DB38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2A658C8DF65146BFBCA174187F2AAB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2F90BB-34EA-4427-B513-106EE3643362}"/>
      </w:docPartPr>
      <w:docPartBody>
        <w:p w:rsidR="00452127" w:rsidRDefault="00FF0FE6" w:rsidP="00FF0FE6">
          <w:pPr>
            <w:pStyle w:val="2A658C8DF65146BFBCA174187F2AAB50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B4B0776EBBF749B48CCABA3497A210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432F3D-41A6-41F3-82F8-3CA015EDDD99}"/>
      </w:docPartPr>
      <w:docPartBody>
        <w:p w:rsidR="00452127" w:rsidRDefault="00FF0FE6" w:rsidP="00FF0FE6">
          <w:pPr>
            <w:pStyle w:val="B4B0776EBBF749B48CCABA3497A21075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A68038D599AD489CBD1B2F3F7E45A7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196F3E-C82A-4297-8167-8A85329CCA5C}"/>
      </w:docPartPr>
      <w:docPartBody>
        <w:p w:rsidR="00452127" w:rsidRDefault="00FF0FE6" w:rsidP="00FF0FE6">
          <w:pPr>
            <w:pStyle w:val="A68038D599AD489CBD1B2F3F7E45A7BC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219B34C638C04B4384F99CC3D25E13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D1DBFE-C7F5-4038-9D07-4606D3EFB0DD}"/>
      </w:docPartPr>
      <w:docPartBody>
        <w:p w:rsidR="00452127" w:rsidRDefault="00FF0FE6" w:rsidP="00FF0FE6">
          <w:pPr>
            <w:pStyle w:val="219B34C638C04B4384F99CC3D25E1372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DEFC0AA69FD9467AB45DFF9F085738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AFC633-CE5C-42B3-8184-59DF0DE5A16F}"/>
      </w:docPartPr>
      <w:docPartBody>
        <w:p w:rsidR="00452127" w:rsidRDefault="00FF0FE6" w:rsidP="00FF0FE6">
          <w:pPr>
            <w:pStyle w:val="DEFC0AA69FD9467AB45DFF9F08573846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7B6BE5425E0E4C478A9F34CD77DF3E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6FDE27-B872-4B7D-85FA-63A12C651CCD}"/>
      </w:docPartPr>
      <w:docPartBody>
        <w:p w:rsidR="00452127" w:rsidRDefault="00FF0FE6" w:rsidP="00FF0FE6">
          <w:pPr>
            <w:pStyle w:val="7B6BE5425E0E4C478A9F34CD77DF3E2A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6440E79DA3754F848503C307868F77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4F91E7-5ECE-40C6-B530-E2EBF44CD751}"/>
      </w:docPartPr>
      <w:docPartBody>
        <w:p w:rsidR="00452127" w:rsidRDefault="00FF0FE6" w:rsidP="00FF0FE6">
          <w:pPr>
            <w:pStyle w:val="6440E79DA3754F848503C307868F77BA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FD8CD8B021554EECB2FF990AA28D12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F48EDE-92BB-4701-B088-5D76C443B622}"/>
      </w:docPartPr>
      <w:docPartBody>
        <w:p w:rsidR="00452127" w:rsidRDefault="00FF0FE6" w:rsidP="00FF0FE6">
          <w:pPr>
            <w:pStyle w:val="FD8CD8B021554EECB2FF990AA28D1206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605CB99CA4F14D2197AC59E11DDA97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F90ECD-76DB-4869-B26C-4C37137C0836}"/>
      </w:docPartPr>
      <w:docPartBody>
        <w:p w:rsidR="00452127" w:rsidRDefault="00FF0FE6" w:rsidP="00FF0FE6">
          <w:pPr>
            <w:pStyle w:val="605CB99CA4F14D2197AC59E11DDA9782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F7DD9AECFE7E422180C120EA27A597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4B2EAC-FEF9-49A8-BAE9-999EF48D2F03}"/>
      </w:docPartPr>
      <w:docPartBody>
        <w:p w:rsidR="00452127" w:rsidRDefault="00FF0FE6" w:rsidP="00FF0FE6">
          <w:pPr>
            <w:pStyle w:val="F7DD9AECFE7E422180C120EA27A59756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814B77CB3F944BECA6630E1F0B5A47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6BDA14-73A4-492D-8F42-9B2B82B06162}"/>
      </w:docPartPr>
      <w:docPartBody>
        <w:p w:rsidR="00452127" w:rsidRDefault="00FF0FE6" w:rsidP="00FF0FE6">
          <w:pPr>
            <w:pStyle w:val="814B77CB3F944BECA6630E1F0B5A4782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44BE2A82804E4F499C46A6D6CC1504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E5AA46-0950-412D-8E13-1545EA7C9E0D}"/>
      </w:docPartPr>
      <w:docPartBody>
        <w:p w:rsidR="00452127" w:rsidRDefault="00FF0FE6" w:rsidP="00FF0FE6">
          <w:pPr>
            <w:pStyle w:val="44BE2A82804E4F499C46A6D6CC1504BD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79C6518591AB46F281BBA602D434DE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ACF0C8-2A4B-4D81-81DC-8F9D7AE234D0}"/>
      </w:docPartPr>
      <w:docPartBody>
        <w:p w:rsidR="00452127" w:rsidRDefault="00FF0FE6" w:rsidP="00FF0FE6">
          <w:pPr>
            <w:pStyle w:val="79C6518591AB46F281BBA602D434DE31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28393828CD0740A6AB63DA1115BF50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123CB2-F7FA-4BB6-846E-B179822A2C21}"/>
      </w:docPartPr>
      <w:docPartBody>
        <w:p w:rsidR="00452127" w:rsidRDefault="00FF0FE6" w:rsidP="00FF0FE6">
          <w:pPr>
            <w:pStyle w:val="28393828CD0740A6AB63DA1115BF5052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CD055CF5C44242638AD386E41E7D9B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15E167-41C4-4CB2-A305-2C7B8F7553A7}"/>
      </w:docPartPr>
      <w:docPartBody>
        <w:p w:rsidR="00452127" w:rsidRDefault="00FF0FE6" w:rsidP="00FF0FE6">
          <w:pPr>
            <w:pStyle w:val="CD055CF5C44242638AD386E41E7D9BD3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D110A522BC314C7CB7A87E16C03585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8D05F1-8A4A-41FD-B793-6BC4F068861D}"/>
      </w:docPartPr>
      <w:docPartBody>
        <w:p w:rsidR="00452127" w:rsidRDefault="00FF0FE6" w:rsidP="00FF0FE6">
          <w:pPr>
            <w:pStyle w:val="D110A522BC314C7CB7A87E16C03585BF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13A2D8D3C0CB437C9D151842A2F111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5FF863-2C29-4404-BBDD-FBF3031485BC}"/>
      </w:docPartPr>
      <w:docPartBody>
        <w:p w:rsidR="00452127" w:rsidRDefault="00FF0FE6" w:rsidP="00FF0FE6">
          <w:pPr>
            <w:pStyle w:val="13A2D8D3C0CB437C9D151842A2F111CE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02A3A5323C2C4E668285F0EB52C89F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BA4CA6-AB96-40E1-AD46-4C1921651ACB}"/>
      </w:docPartPr>
      <w:docPartBody>
        <w:p w:rsidR="00452127" w:rsidRDefault="00FF0FE6" w:rsidP="00FF0FE6">
          <w:pPr>
            <w:pStyle w:val="02A3A5323C2C4E668285F0EB52C89F02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CB1EB33F5D3944D6B5225952C51058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A5397A-A218-4F83-9AEA-7848109201F2}"/>
      </w:docPartPr>
      <w:docPartBody>
        <w:p w:rsidR="00452127" w:rsidRDefault="00FF0FE6" w:rsidP="00FF0FE6">
          <w:pPr>
            <w:pStyle w:val="CB1EB33F5D3944D6B5225952C51058FC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5A1930CE3AA94FFA8C2619BE938ADE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E54C06-54B9-4E82-94C1-552BF11A56AA}"/>
      </w:docPartPr>
      <w:docPartBody>
        <w:p w:rsidR="00452127" w:rsidRDefault="00FF0FE6" w:rsidP="00FF0FE6">
          <w:pPr>
            <w:pStyle w:val="5A1930CE3AA94FFA8C2619BE938ADEDD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71171394A3414436A0E698AC42B68AA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5AC6DA-CEF9-43E3-A2B0-DF00AB98FFBA}"/>
      </w:docPartPr>
      <w:docPartBody>
        <w:p w:rsidR="00452127" w:rsidRDefault="00FF0FE6" w:rsidP="00FF0FE6">
          <w:pPr>
            <w:pStyle w:val="71171394A3414436A0E698AC42B68AA7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3201D5DE32E44E6FB7FE36705B4809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4AAD3E-8EA4-4195-873B-97C81054B5CD}"/>
      </w:docPartPr>
      <w:docPartBody>
        <w:p w:rsidR="00452127" w:rsidRDefault="00FF0FE6" w:rsidP="00FF0FE6">
          <w:pPr>
            <w:pStyle w:val="3201D5DE32E44E6FB7FE36705B480974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43E5AD8E218E48E1A6C8C55D3F832E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7AE14-6B13-4E5B-8E6C-4C4AC28A27E8}"/>
      </w:docPartPr>
      <w:docPartBody>
        <w:p w:rsidR="00452127" w:rsidRDefault="00FF0FE6" w:rsidP="00FF0FE6">
          <w:pPr>
            <w:pStyle w:val="43E5AD8E218E48E1A6C8C55D3F832E45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4D7BDFAFEF5B4C77A68653E6F74151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D6407A-B265-4C2D-8670-1B8AD702607A}"/>
      </w:docPartPr>
      <w:docPartBody>
        <w:p w:rsidR="00452127" w:rsidRDefault="00FF0FE6" w:rsidP="00FF0FE6">
          <w:pPr>
            <w:pStyle w:val="4D7BDFAFEF5B4C77A68653E6F74151D8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E201711E70904DBE9E4DE1C51F53B5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F664EB-66CF-47DB-B7E0-DAEA849EBB4C}"/>
      </w:docPartPr>
      <w:docPartBody>
        <w:p w:rsidR="00452127" w:rsidRDefault="00FF0FE6" w:rsidP="00FF0FE6">
          <w:pPr>
            <w:pStyle w:val="E201711E70904DBE9E4DE1C51F53B5B7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C8E4A2F954CF4DB7A2331E015B43B2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7838AA-D5C2-448F-B407-4DF245385BC6}"/>
      </w:docPartPr>
      <w:docPartBody>
        <w:p w:rsidR="00452127" w:rsidRDefault="00FF0FE6" w:rsidP="00FF0FE6">
          <w:pPr>
            <w:pStyle w:val="C8E4A2F954CF4DB7A2331E015B43B2DD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200C5279540247019D60536E81A97A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22072F-2B55-4122-B1E4-DAA99A7F8A26}"/>
      </w:docPartPr>
      <w:docPartBody>
        <w:p w:rsidR="00452127" w:rsidRDefault="00FF0FE6" w:rsidP="00FF0FE6">
          <w:pPr>
            <w:pStyle w:val="200C5279540247019D60536E81A97AE4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700152F75FC24D37BBFFF221A06C4B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C42F9A-1A01-4671-B5F8-5F6473F2FB06}"/>
      </w:docPartPr>
      <w:docPartBody>
        <w:p w:rsidR="00452127" w:rsidRDefault="00FF0FE6" w:rsidP="00FF0FE6">
          <w:pPr>
            <w:pStyle w:val="700152F75FC24D37BBFFF221A06C4B19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9740B661F6234C30844E179F826556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7DA1F9-4320-4477-8569-D2F5D3BAC6C3}"/>
      </w:docPartPr>
      <w:docPartBody>
        <w:p w:rsidR="00452127" w:rsidRDefault="00FF0FE6" w:rsidP="00FF0FE6">
          <w:pPr>
            <w:pStyle w:val="9740B661F6234C30844E179F8265562E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D4FF1C80C7134C8FBA08A0075BB57B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3A399E-BFB4-40D3-AAF8-D1B85CAE84CC}"/>
      </w:docPartPr>
      <w:docPartBody>
        <w:p w:rsidR="00452127" w:rsidRDefault="00FF0FE6" w:rsidP="00FF0FE6">
          <w:pPr>
            <w:pStyle w:val="D4FF1C80C7134C8FBA08A0075BB57B22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A04E2BB193BE41BEA638A9AFFC776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7E7ACA-C980-4B08-9DDC-C8F9B00C556F}"/>
      </w:docPartPr>
      <w:docPartBody>
        <w:p w:rsidR="00452127" w:rsidRDefault="00FF0FE6" w:rsidP="00FF0FE6">
          <w:pPr>
            <w:pStyle w:val="A04E2BB193BE41BEA638A9AFFC7765DF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9F0B4BB1BA474E548DACD2E712FED5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9561A3-AFFF-4ED0-B5E7-1281BFBCE3B1}"/>
      </w:docPartPr>
      <w:docPartBody>
        <w:p w:rsidR="00452127" w:rsidRDefault="00FF0FE6" w:rsidP="00FF0FE6">
          <w:pPr>
            <w:pStyle w:val="9F0B4BB1BA474E548DACD2E712FED5CA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2642FF535AFB474CB53FAAD45F380A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1A1BAC-5F77-4AC1-A5A6-3D50ECA2C492}"/>
      </w:docPartPr>
      <w:docPartBody>
        <w:p w:rsidR="00452127" w:rsidRDefault="00FF0FE6" w:rsidP="00FF0FE6">
          <w:pPr>
            <w:pStyle w:val="2642FF535AFB474CB53FAAD45F380AC9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19B7839C2C734D1BAE870ACA096ABC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B2DE50-E9E9-4593-882C-197A9E3D03C5}"/>
      </w:docPartPr>
      <w:docPartBody>
        <w:p w:rsidR="00452127" w:rsidRDefault="00FF0FE6" w:rsidP="00FF0FE6">
          <w:pPr>
            <w:pStyle w:val="19B7839C2C734D1BAE870ACA096ABCD6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DB43DBA0E40148338B48C202754C59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9EC9BB-4389-4A2F-B9E7-5BD8D5C38213}"/>
      </w:docPartPr>
      <w:docPartBody>
        <w:p w:rsidR="00452127" w:rsidRDefault="00FF0FE6" w:rsidP="00FF0FE6">
          <w:pPr>
            <w:pStyle w:val="DB43DBA0E40148338B48C202754C5974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C764DB53607243AB9BC2D75E44D8E2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C9B042-7AF3-4CC8-A54B-FCBDA173D918}"/>
      </w:docPartPr>
      <w:docPartBody>
        <w:p w:rsidR="00452127" w:rsidRDefault="00FF0FE6" w:rsidP="00FF0FE6">
          <w:pPr>
            <w:pStyle w:val="C764DB53607243AB9BC2D75E44D8E20D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30D97E21376048C79327FF78120C29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F557AA-65B5-4A1C-B7E8-CC51D8C293F0}"/>
      </w:docPartPr>
      <w:docPartBody>
        <w:p w:rsidR="00452127" w:rsidRDefault="00FF0FE6" w:rsidP="00FF0FE6">
          <w:pPr>
            <w:pStyle w:val="30D97E21376048C79327FF78120C2949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884DD144E62A453E93119E6584C819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92842F-F4BA-4606-8B4D-97BD08E804AD}"/>
      </w:docPartPr>
      <w:docPartBody>
        <w:p w:rsidR="00452127" w:rsidRDefault="00FF0FE6" w:rsidP="00FF0FE6">
          <w:pPr>
            <w:pStyle w:val="884DD144E62A453E93119E6584C81961"/>
          </w:pPr>
          <w:r>
            <w:rPr>
              <w:bCs/>
            </w:rPr>
            <w:t xml:space="preserve">   </w:t>
          </w:r>
        </w:p>
      </w:docPartBody>
    </w:docPart>
    <w:docPart>
      <w:docPartPr>
        <w:name w:val="5AC26E9A4CE34E5A9362E9F3D7EF76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DB2095-B510-40F6-87E5-1AD22EEA9031}"/>
      </w:docPartPr>
      <w:docPartBody>
        <w:p w:rsidR="00452127" w:rsidRDefault="00FF0FE6" w:rsidP="00FF0FE6">
          <w:pPr>
            <w:pStyle w:val="5AC26E9A4CE34E5A9362E9F3D7EF7671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8D8AC0B8F3BD408DA4D9738BBA6A4B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ADBC7E-41FB-4F6A-B5D8-CA98459794C7}"/>
      </w:docPartPr>
      <w:docPartBody>
        <w:p w:rsidR="00452127" w:rsidRDefault="00FF0FE6" w:rsidP="00FF0FE6">
          <w:pPr>
            <w:pStyle w:val="8D8AC0B8F3BD408DA4D9738BBA6A4B3C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4D0774A22B944EB8B8BA7CCDD6E852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42C400-BD6E-44F2-B19A-073968194DE1}"/>
      </w:docPartPr>
      <w:docPartBody>
        <w:p w:rsidR="00452127" w:rsidRDefault="00FF0FE6" w:rsidP="00FF0FE6">
          <w:pPr>
            <w:pStyle w:val="4D0774A22B944EB8B8BA7CCDD6E85204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2352E933F3C44F2EB72BF6EFB7FF8F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199CCE-5844-4869-8AD9-4CE8C23E7FC1}"/>
      </w:docPartPr>
      <w:docPartBody>
        <w:p w:rsidR="00452127" w:rsidRDefault="00FF0FE6" w:rsidP="00FF0FE6">
          <w:pPr>
            <w:pStyle w:val="2352E933F3C44F2EB72BF6EFB7FF8F59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997B582427F34F52914982B8AF80AC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C7C768-CEA6-4657-9D90-63659A785D04}"/>
      </w:docPartPr>
      <w:docPartBody>
        <w:p w:rsidR="00452127" w:rsidRDefault="00FF0FE6" w:rsidP="00FF0FE6">
          <w:pPr>
            <w:pStyle w:val="997B582427F34F52914982B8AF80ACCE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B2138EF0F67544128B163F2C20A1A5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F2D459-CFFA-4D6B-A1A3-A2FDD925046B}"/>
      </w:docPartPr>
      <w:docPartBody>
        <w:p w:rsidR="00452127" w:rsidRDefault="00FF0FE6" w:rsidP="00FF0FE6">
          <w:pPr>
            <w:pStyle w:val="B2138EF0F67544128B163F2C20A1A55D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B5E5178EEE684796B4E84F8A6AC33C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3022D5-5301-483F-B95E-87BC337FE1AB}"/>
      </w:docPartPr>
      <w:docPartBody>
        <w:p w:rsidR="00452127" w:rsidRDefault="00FF0FE6" w:rsidP="00FF0FE6">
          <w:pPr>
            <w:pStyle w:val="B5E5178EEE684796B4E84F8A6AC33C1A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23E044BF4FAC464EBFCB23BB2DFDD2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D9590D-5C06-4412-987D-6F4A24A399CB}"/>
      </w:docPartPr>
      <w:docPartBody>
        <w:p w:rsidR="00452127" w:rsidRDefault="00FF0FE6" w:rsidP="00FF0FE6">
          <w:pPr>
            <w:pStyle w:val="23E044BF4FAC464EBFCB23BB2DFDD25C"/>
          </w:pPr>
          <w:r>
            <w:rPr>
              <w:rFonts w:cs="Arial"/>
              <w:sz w:val="18"/>
              <w:szCs w:val="18"/>
            </w:rPr>
            <w:t xml:space="preserve">   </w:t>
          </w:r>
        </w:p>
      </w:docPartBody>
    </w:docPart>
    <w:docPart>
      <w:docPartPr>
        <w:name w:val="741EE73E6E624A6E9A11275BF716BB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331954-3D66-4910-A093-A6328614172E}"/>
      </w:docPartPr>
      <w:docPartBody>
        <w:p w:rsidR="00452127" w:rsidRDefault="00FF0FE6" w:rsidP="00FF0FE6">
          <w:pPr>
            <w:pStyle w:val="741EE73E6E624A6E9A11275BF716BB93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F32BC219CA7C48388808EAE8F273BD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42F0B7-5CA2-4E1E-981A-CFF213E576CA}"/>
      </w:docPartPr>
      <w:docPartBody>
        <w:p w:rsidR="00452127" w:rsidRDefault="00FF0FE6" w:rsidP="00FF0FE6">
          <w:pPr>
            <w:pStyle w:val="F32BC219CA7C48388808EAE8F273BD09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1034EB35311F4D2CB12AD4BDF47E5B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E336BE-3750-4533-9839-B48FB7091158}"/>
      </w:docPartPr>
      <w:docPartBody>
        <w:p w:rsidR="00452127" w:rsidRDefault="00FF0FE6" w:rsidP="00FF0FE6">
          <w:pPr>
            <w:pStyle w:val="1034EB35311F4D2CB12AD4BDF47E5BAD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F8A5DE40D49B478FA50396701C6F0F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65C681-73A9-495B-B434-E86FD5D3FA4B}"/>
      </w:docPartPr>
      <w:docPartBody>
        <w:p w:rsidR="00452127" w:rsidRDefault="00FF0FE6" w:rsidP="00FF0FE6">
          <w:pPr>
            <w:pStyle w:val="F8A5DE40D49B478FA50396701C6F0FAF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D7ED34946CA249A4ABA61AAEA34C96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3859E2-D815-4BB4-A7CC-29D6513E0575}"/>
      </w:docPartPr>
      <w:docPartBody>
        <w:p w:rsidR="00452127" w:rsidRDefault="00FF0FE6" w:rsidP="00FF0FE6">
          <w:pPr>
            <w:pStyle w:val="D7ED34946CA249A4ABA61AAEA34C9697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0091142A4F6D4A53A2C2C32EF4D496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00B80B-9E59-4D60-BC40-8B347287F296}"/>
      </w:docPartPr>
      <w:docPartBody>
        <w:p w:rsidR="00452127" w:rsidRDefault="00FF0FE6" w:rsidP="00FF0FE6">
          <w:pPr>
            <w:pStyle w:val="0091142A4F6D4A53A2C2C32EF4D49639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2CE092401ED8495795B8A753A98F37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822166-214D-461F-9740-8FD0A7A7E8F9}"/>
      </w:docPartPr>
      <w:docPartBody>
        <w:p w:rsidR="00452127" w:rsidRDefault="00FF0FE6" w:rsidP="00FF0FE6">
          <w:pPr>
            <w:pStyle w:val="2CE092401ED8495795B8A753A98F37A1"/>
          </w:pPr>
          <w:r>
            <w:rPr>
              <w:rStyle w:val="Platzhaltertext"/>
              <w:sz w:val="18"/>
              <w:szCs w:val="18"/>
            </w:rPr>
            <w:t xml:space="preserve">   </w:t>
          </w:r>
        </w:p>
      </w:docPartBody>
    </w:docPart>
    <w:docPart>
      <w:docPartPr>
        <w:name w:val="EEB247C9DAD34A8F9FC40543CEDDC8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CE94C1-DA39-4E3B-8E5B-739FB26E77B6}"/>
      </w:docPartPr>
      <w:docPartBody>
        <w:p w:rsidR="00FF0FE6" w:rsidRDefault="00FF0FE6" w:rsidP="00FF0FE6">
          <w:pPr>
            <w:pStyle w:val="EEB247C9DAD34A8F9FC40543CEDDC8AC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1350EF841B1240F3BE9D172A47EDBB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E6A4A8-125E-4086-B4DB-B3B1759BA400}"/>
      </w:docPartPr>
      <w:docPartBody>
        <w:p w:rsidR="00FF0FE6" w:rsidRDefault="00FF0FE6" w:rsidP="00FF0FE6">
          <w:pPr>
            <w:pStyle w:val="1350EF841B1240F3BE9D172A47EDBB81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D545625116234D76AB8610FC9A3D19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8E1C4B-FDBB-47A6-82CE-5C90EAAD7203}"/>
      </w:docPartPr>
      <w:docPartBody>
        <w:p w:rsidR="00FF0FE6" w:rsidRDefault="00FF0FE6" w:rsidP="00FF0FE6">
          <w:pPr>
            <w:pStyle w:val="D545625116234D76AB8610FC9A3D1928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6A7D9EA9B0884F2EB43589AFC85F19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065268-AB7D-4D57-BCBA-CC612A47DE18}"/>
      </w:docPartPr>
      <w:docPartBody>
        <w:p w:rsidR="00FF0FE6" w:rsidRDefault="00FF0FE6" w:rsidP="00FF0FE6">
          <w:pPr>
            <w:pStyle w:val="6A7D9EA9B0884F2EB43589AFC85F1959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45046FF5C6DF4F72A56221AB1CC4CF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913261-9C2D-444A-A905-F089243E2FF0}"/>
      </w:docPartPr>
      <w:docPartBody>
        <w:p w:rsidR="00FF0FE6" w:rsidRDefault="00FF0FE6" w:rsidP="00FF0FE6">
          <w:pPr>
            <w:pStyle w:val="45046FF5C6DF4F72A56221AB1CC4CF98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5E45D2B2926845EB952BE7B73E16C0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9C51B5-77B6-46C7-AC81-918B9B66AB2D}"/>
      </w:docPartPr>
      <w:docPartBody>
        <w:p w:rsidR="00FF0FE6" w:rsidRDefault="00FF0FE6" w:rsidP="00FF0FE6">
          <w:pPr>
            <w:pStyle w:val="5E45D2B2926845EB952BE7B73E16C006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25C5536032744DCCA438058DFB5BAB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719E62-D954-4A0D-92C0-B487BB594BF7}"/>
      </w:docPartPr>
      <w:docPartBody>
        <w:p w:rsidR="00FF0FE6" w:rsidRDefault="00FF0FE6" w:rsidP="00FF0FE6">
          <w:pPr>
            <w:pStyle w:val="25C5536032744DCCA438058DFB5BAB3B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997DC6DC89E24C159C0342ABBC3623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6060ED-6B7A-4177-BEE5-A7EF7BE3F0DC}"/>
      </w:docPartPr>
      <w:docPartBody>
        <w:p w:rsidR="00FF0FE6" w:rsidRDefault="00FF0FE6" w:rsidP="00FF0FE6">
          <w:pPr>
            <w:pStyle w:val="997DC6DC89E24C159C0342ABBC36235D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2953EEFF82A64587A23D0FD178ED9F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D66C9-1C26-4B30-B335-49B3A8D98C3D}"/>
      </w:docPartPr>
      <w:docPartBody>
        <w:p w:rsidR="00FF0FE6" w:rsidRDefault="00FF0FE6" w:rsidP="00FF0FE6">
          <w:pPr>
            <w:pStyle w:val="2953EEFF82A64587A23D0FD178ED9F3A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068D17CFEEB14C8EA1C35F2279C83E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8C7E05-A27D-42C0-9425-CF7C1D58A948}"/>
      </w:docPartPr>
      <w:docPartBody>
        <w:p w:rsidR="00FF0FE6" w:rsidRDefault="00FF0FE6" w:rsidP="00FF0FE6">
          <w:pPr>
            <w:pStyle w:val="068D17CFEEB14C8EA1C35F2279C83EDB"/>
          </w:pPr>
          <w:r>
            <w:rPr>
              <w:rStyle w:val="Platzhaltertext"/>
            </w:rPr>
            <w:t xml:space="preserve">   </w:t>
          </w:r>
        </w:p>
      </w:docPartBody>
    </w:docPart>
    <w:docPart>
      <w:docPartPr>
        <w:name w:val="653622B6BA1140828158CD4EADB7B7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204694-56A3-4693-941D-58A78B5FE6EE}"/>
      </w:docPartPr>
      <w:docPartBody>
        <w:p w:rsidR="00FF0FE6" w:rsidRDefault="00FF0FE6" w:rsidP="00FF0FE6">
          <w:pPr>
            <w:pStyle w:val="653622B6BA1140828158CD4EADB7B7F3"/>
          </w:pPr>
          <w:r>
            <w:rPr>
              <w:rStyle w:val="Platzhaltertext"/>
            </w:rPr>
            <w:t xml:space="preserve">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uri Regular">
    <w:altName w:val="Times New Roman"/>
    <w:panose1 w:val="00000000000000000000"/>
    <w:charset w:val="00"/>
    <w:family w:val="auto"/>
    <w:notTrueType/>
    <w:pitch w:val="variable"/>
    <w:sig w:usb0="00000001" w:usb1="00000000" w:usb2="00000000" w:usb3="00000000" w:csb0="00000009" w:csb1="00000000"/>
  </w:font>
  <w:font w:name="Nuri Black">
    <w:altName w:val="Times New Roman"/>
    <w:panose1 w:val="00000000000000000000"/>
    <w:charset w:val="00"/>
    <w:family w:val="auto"/>
    <w:notTrueType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A6F"/>
    <w:rsid w:val="000B5385"/>
    <w:rsid w:val="00296489"/>
    <w:rsid w:val="00452127"/>
    <w:rsid w:val="00815A6F"/>
    <w:rsid w:val="00FF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CH" w:eastAsia="de-CH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15A6F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F0FE6"/>
    <w:rPr>
      <w:color w:val="666666"/>
    </w:rPr>
  </w:style>
  <w:style w:type="paragraph" w:customStyle="1" w:styleId="884DD144E62A453E93119E6584C819615">
    <w:name w:val="884DD144E62A453E93119E6584C81961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5AC26E9A4CE34E5A9362E9F3D7EF76715">
    <w:name w:val="5AC26E9A4CE34E5A9362E9F3D7EF7671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8D8AC0B8F3BD408DA4D9738BBA6A4B3C5">
    <w:name w:val="8D8AC0B8F3BD408DA4D9738BBA6A4B3C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4D0774A22B944EB8B8BA7CCDD6E852045">
    <w:name w:val="4D0774A22B944EB8B8BA7CCDD6E85204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19B34C638C04B4384F99CC3D25E13724">
    <w:name w:val="219B34C638C04B4384F99CC3D25E1372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A658C8DF65146BFBCA174187F2AAB504">
    <w:name w:val="2A658C8DF65146BFBCA174187F2AAB50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95EDAACE4B5E4D38BE65C713263E8CB44">
    <w:name w:val="95EDAACE4B5E4D38BE65C713263E8CB4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B4B0776EBBF749B48CCABA3497A210754">
    <w:name w:val="B4B0776EBBF749B48CCABA3497A21075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A68038D599AD489CBD1B2F3F7E45A7BC4">
    <w:name w:val="A68038D599AD489CBD1B2F3F7E45A7BC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4DF737173A7641D0B8044B6F1E41608E4">
    <w:name w:val="4DF737173A7641D0B8044B6F1E41608E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9F0B4BB1BA474E548DACD2E712FED5CA4">
    <w:name w:val="9F0B4BB1BA474E548DACD2E712FED5CA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352E933F3C44F2EB72BF6EFB7FF8F595">
    <w:name w:val="2352E933F3C44F2EB72BF6EFB7FF8F59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997B582427F34F52914982B8AF80ACCE5">
    <w:name w:val="997B582427F34F52914982B8AF80ACCE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B2138EF0F67544128B163F2C20A1A55D5">
    <w:name w:val="B2138EF0F67544128B163F2C20A1A55D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B5E5178EEE684796B4E84F8A6AC33C1A5">
    <w:name w:val="B5E5178EEE684796B4E84F8A6AC33C1A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3E044BF4FAC464EBFCB23BB2DFDD25C5">
    <w:name w:val="23E044BF4FAC464EBFCB23BB2DFDD25C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741EE73E6E624A6E9A11275BF716BB935">
    <w:name w:val="741EE73E6E624A6E9A11275BF716BB93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F32BC219CA7C48388808EAE8F273BD095">
    <w:name w:val="F32BC219CA7C48388808EAE8F273BD09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1034EB35311F4D2CB12AD4BDF47E5BAD5">
    <w:name w:val="1034EB35311F4D2CB12AD4BDF47E5BAD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DEFC0AA69FD9467AB45DFF9F085738464">
    <w:name w:val="DEFC0AA69FD9467AB45DFF9F08573846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7B6BE5425E0E4C478A9F34CD77DF3E2A4">
    <w:name w:val="7B6BE5425E0E4C478A9F34CD77DF3E2A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642FF535AFB474CB53FAAD45F380AC94">
    <w:name w:val="2642FF535AFB474CB53FAAD45F380AC9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E201711E70904DBE9E4DE1C51F53B5B74">
    <w:name w:val="E201711E70904DBE9E4DE1C51F53B5B7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6440E79DA3754F848503C307868F77BA4">
    <w:name w:val="6440E79DA3754F848503C307868F77BA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FD8CD8B021554EECB2FF990AA28D12064">
    <w:name w:val="FD8CD8B021554EECB2FF990AA28D1206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605CB99CA4F14D2197AC59E11DDA97824">
    <w:name w:val="605CB99CA4F14D2197AC59E11DDA9782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C8E4A2F954CF4DB7A2331E015B43B2DD4">
    <w:name w:val="C8E4A2F954CF4DB7A2331E015B43B2DD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F7DD9AECFE7E422180C120EA27A597564">
    <w:name w:val="F7DD9AECFE7E422180C120EA27A59756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5A1930CE3AA94FFA8C2619BE938ADEDD4">
    <w:name w:val="5A1930CE3AA94FFA8C2619BE938ADEDD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814B77CB3F944BECA6630E1F0B5A47824">
    <w:name w:val="814B77CB3F944BECA6630E1F0B5A4782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00C5279540247019D60536E81A97AE44">
    <w:name w:val="200C5279540247019D60536E81A97AE4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44BE2A82804E4F499C46A6D6CC1504BD4">
    <w:name w:val="44BE2A82804E4F499C46A6D6CC1504BD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71171394A3414436A0E698AC42B68AA74">
    <w:name w:val="71171394A3414436A0E698AC42B68AA7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79C6518591AB46F281BBA602D434DE314">
    <w:name w:val="79C6518591AB46F281BBA602D434DE31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700152F75FC24D37BBFFF221A06C4B194">
    <w:name w:val="700152F75FC24D37BBFFF221A06C4B19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8393828CD0740A6AB63DA1115BF50524">
    <w:name w:val="28393828CD0740A6AB63DA1115BF5052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3201D5DE32E44E6FB7FE36705B4809744">
    <w:name w:val="3201D5DE32E44E6FB7FE36705B480974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CD055CF5C44242638AD386E41E7D9BD34">
    <w:name w:val="CD055CF5C44242638AD386E41E7D9BD3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9740B661F6234C30844E179F8265562E4">
    <w:name w:val="9740B661F6234C30844E179F8265562E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F8A5DE40D49B478FA50396701C6F0FAF5">
    <w:name w:val="F8A5DE40D49B478FA50396701C6F0FAF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D7ED34946CA249A4ABA61AAEA34C96975">
    <w:name w:val="D7ED34946CA249A4ABA61AAEA34C9697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0091142A4F6D4A53A2C2C32EF4D496395">
    <w:name w:val="0091142A4F6D4A53A2C2C32EF4D49639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CE092401ED8495795B8A753A98F37A15">
    <w:name w:val="2CE092401ED8495795B8A753A98F37A1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D110A522BC314C7CB7A87E16C03585BF4">
    <w:name w:val="D110A522BC314C7CB7A87E16C03585BF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43E5AD8E218E48E1A6C8C55D3F832E454">
    <w:name w:val="43E5AD8E218E48E1A6C8C55D3F832E45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13A2D8D3C0CB437C9D151842A2F111CE4">
    <w:name w:val="13A2D8D3C0CB437C9D151842A2F111CE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D4FF1C80C7134C8FBA08A0075BB57B224">
    <w:name w:val="D4FF1C80C7134C8FBA08A0075BB57B22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02A3A5323C2C4E668285F0EB52C89F024">
    <w:name w:val="02A3A5323C2C4E668285F0EB52C89F02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4D7BDFAFEF5B4C77A68653E6F74151D84">
    <w:name w:val="4D7BDFAFEF5B4C77A68653E6F74151D8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CB1EB33F5D3944D6B5225952C51058FC4">
    <w:name w:val="CB1EB33F5D3944D6B5225952C51058FC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A04E2BB193BE41BEA638A9AFFC7765DF4">
    <w:name w:val="A04E2BB193BE41BEA638A9AFFC7765DF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DB43DBA0E40148338B48C202754C59744">
    <w:name w:val="DB43DBA0E40148338B48C202754C5974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19B7839C2C734D1BAE870ACA096ABCD64">
    <w:name w:val="19B7839C2C734D1BAE870ACA096ABCD6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30D97E21376048C79327FF78120C29495">
    <w:name w:val="30D97E21376048C79327FF78120C2949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C764DB53607243AB9BC2D75E44D8E20D5">
    <w:name w:val="C764DB53607243AB9BC2D75E44D8E20D5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867BBADAE20D410186FE847B4D37DB384">
    <w:name w:val="867BBADAE20D410186FE847B4D37DB384"/>
    <w:rsid w:val="000B5385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884DD144E62A453E93119E6584C81961">
    <w:name w:val="884DD144E62A453E93119E6584C81961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5AC26E9A4CE34E5A9362E9F3D7EF7671">
    <w:name w:val="5AC26E9A4CE34E5A9362E9F3D7EF7671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8D8AC0B8F3BD408DA4D9738BBA6A4B3C">
    <w:name w:val="8D8AC0B8F3BD408DA4D9738BBA6A4B3C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4D0774A22B944EB8B8BA7CCDD6E85204">
    <w:name w:val="4D0774A22B944EB8B8BA7CCDD6E85204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19B34C638C04B4384F99CC3D25E1372">
    <w:name w:val="219B34C638C04B4384F99CC3D25E1372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A658C8DF65146BFBCA174187F2AAB50">
    <w:name w:val="2A658C8DF65146BFBCA174187F2AAB50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95EDAACE4B5E4D38BE65C713263E8CB4">
    <w:name w:val="95EDAACE4B5E4D38BE65C713263E8CB4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B4B0776EBBF749B48CCABA3497A21075">
    <w:name w:val="B4B0776EBBF749B48CCABA3497A21075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A68038D599AD489CBD1B2F3F7E45A7BC">
    <w:name w:val="A68038D599AD489CBD1B2F3F7E45A7BC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4DF737173A7641D0B8044B6F1E41608E">
    <w:name w:val="4DF737173A7641D0B8044B6F1E41608E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9F0B4BB1BA474E548DACD2E712FED5CA">
    <w:name w:val="9F0B4BB1BA474E548DACD2E712FED5CA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352E933F3C44F2EB72BF6EFB7FF8F59">
    <w:name w:val="2352E933F3C44F2EB72BF6EFB7FF8F59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997B582427F34F52914982B8AF80ACCE">
    <w:name w:val="997B582427F34F52914982B8AF80ACCE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B2138EF0F67544128B163F2C20A1A55D">
    <w:name w:val="B2138EF0F67544128B163F2C20A1A55D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B5E5178EEE684796B4E84F8A6AC33C1A">
    <w:name w:val="B5E5178EEE684796B4E84F8A6AC33C1A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EEB247C9DAD34A8F9FC40543CEDDC8AC">
    <w:name w:val="EEB247C9DAD34A8F9FC40543CEDDC8AC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3E044BF4FAC464EBFCB23BB2DFDD25C">
    <w:name w:val="23E044BF4FAC464EBFCB23BB2DFDD25C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741EE73E6E624A6E9A11275BF716BB93">
    <w:name w:val="741EE73E6E624A6E9A11275BF716BB93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F32BC219CA7C48388808EAE8F273BD09">
    <w:name w:val="F32BC219CA7C48388808EAE8F273BD09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1034EB35311F4D2CB12AD4BDF47E5BAD">
    <w:name w:val="1034EB35311F4D2CB12AD4BDF47E5BAD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DEFC0AA69FD9467AB45DFF9F08573846">
    <w:name w:val="DEFC0AA69FD9467AB45DFF9F08573846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7B6BE5425E0E4C478A9F34CD77DF3E2A">
    <w:name w:val="7B6BE5425E0E4C478A9F34CD77DF3E2A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642FF535AFB474CB53FAAD45F380AC9">
    <w:name w:val="2642FF535AFB474CB53FAAD45F380AC9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E201711E70904DBE9E4DE1C51F53B5B7">
    <w:name w:val="E201711E70904DBE9E4DE1C51F53B5B7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6440E79DA3754F848503C307868F77BA">
    <w:name w:val="6440E79DA3754F848503C307868F77BA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FD8CD8B021554EECB2FF990AA28D1206">
    <w:name w:val="FD8CD8B021554EECB2FF990AA28D1206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605CB99CA4F14D2197AC59E11DDA9782">
    <w:name w:val="605CB99CA4F14D2197AC59E11DDA9782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C8E4A2F954CF4DB7A2331E015B43B2DD">
    <w:name w:val="C8E4A2F954CF4DB7A2331E015B43B2DD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F7DD9AECFE7E422180C120EA27A59756">
    <w:name w:val="F7DD9AECFE7E422180C120EA27A59756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5A1930CE3AA94FFA8C2619BE938ADEDD">
    <w:name w:val="5A1930CE3AA94FFA8C2619BE938ADEDD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814B77CB3F944BECA6630E1F0B5A4782">
    <w:name w:val="814B77CB3F944BECA6630E1F0B5A4782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00C5279540247019D60536E81A97AE4">
    <w:name w:val="200C5279540247019D60536E81A97AE4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44BE2A82804E4F499C46A6D6CC1504BD">
    <w:name w:val="44BE2A82804E4F499C46A6D6CC1504BD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71171394A3414436A0E698AC42B68AA7">
    <w:name w:val="71171394A3414436A0E698AC42B68AA7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79C6518591AB46F281BBA602D434DE31">
    <w:name w:val="79C6518591AB46F281BBA602D434DE31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700152F75FC24D37BBFFF221A06C4B19">
    <w:name w:val="700152F75FC24D37BBFFF221A06C4B19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8393828CD0740A6AB63DA1115BF5052">
    <w:name w:val="28393828CD0740A6AB63DA1115BF5052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3201D5DE32E44E6FB7FE36705B480974">
    <w:name w:val="3201D5DE32E44E6FB7FE36705B480974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CD055CF5C44242638AD386E41E7D9BD3">
    <w:name w:val="CD055CF5C44242638AD386E41E7D9BD3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9740B661F6234C30844E179F8265562E">
    <w:name w:val="9740B661F6234C30844E179F8265562E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F8A5DE40D49B478FA50396701C6F0FAF">
    <w:name w:val="F8A5DE40D49B478FA50396701C6F0FAF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D7ED34946CA249A4ABA61AAEA34C9697">
    <w:name w:val="D7ED34946CA249A4ABA61AAEA34C9697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0091142A4F6D4A53A2C2C32EF4D49639">
    <w:name w:val="0091142A4F6D4A53A2C2C32EF4D49639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2CE092401ED8495795B8A753A98F37A1">
    <w:name w:val="2CE092401ED8495795B8A753A98F37A1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D110A522BC314C7CB7A87E16C03585BF">
    <w:name w:val="D110A522BC314C7CB7A87E16C03585BF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43E5AD8E218E48E1A6C8C55D3F832E45">
    <w:name w:val="43E5AD8E218E48E1A6C8C55D3F832E45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13A2D8D3C0CB437C9D151842A2F111CE">
    <w:name w:val="13A2D8D3C0CB437C9D151842A2F111CE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D4FF1C80C7134C8FBA08A0075BB57B22">
    <w:name w:val="D4FF1C80C7134C8FBA08A0075BB57B22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02A3A5323C2C4E668285F0EB52C89F02">
    <w:name w:val="02A3A5323C2C4E668285F0EB52C89F02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4D7BDFAFEF5B4C77A68653E6F74151D8">
    <w:name w:val="4D7BDFAFEF5B4C77A68653E6F74151D8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CB1EB33F5D3944D6B5225952C51058FC">
    <w:name w:val="CB1EB33F5D3944D6B5225952C51058FC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A04E2BB193BE41BEA638A9AFFC7765DF">
    <w:name w:val="A04E2BB193BE41BEA638A9AFFC7765DF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DB43DBA0E40148338B48C202754C5974">
    <w:name w:val="DB43DBA0E40148338B48C202754C5974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19B7839C2C734D1BAE870ACA096ABCD6">
    <w:name w:val="19B7839C2C734D1BAE870ACA096ABCD6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30D97E21376048C79327FF78120C2949">
    <w:name w:val="30D97E21376048C79327FF78120C2949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C764DB53607243AB9BC2D75E44D8E20D">
    <w:name w:val="C764DB53607243AB9BC2D75E44D8E20D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867BBADAE20D410186FE847B4D37DB38">
    <w:name w:val="867BBADAE20D410186FE847B4D37DB38"/>
    <w:rsid w:val="00FF0FE6"/>
    <w:pPr>
      <w:spacing w:after="120" w:line="24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de-DE"/>
      <w14:ligatures w14:val="none"/>
    </w:rPr>
  </w:style>
  <w:style w:type="paragraph" w:customStyle="1" w:styleId="1350EF841B1240F3BE9D172A47EDBB81">
    <w:name w:val="1350EF841B1240F3BE9D172A47EDBB81"/>
    <w:rsid w:val="00FF0FE6"/>
  </w:style>
  <w:style w:type="paragraph" w:customStyle="1" w:styleId="D545625116234D76AB8610FC9A3D1928">
    <w:name w:val="D545625116234D76AB8610FC9A3D1928"/>
    <w:rsid w:val="00FF0FE6"/>
  </w:style>
  <w:style w:type="paragraph" w:customStyle="1" w:styleId="6A7D9EA9B0884F2EB43589AFC85F1959">
    <w:name w:val="6A7D9EA9B0884F2EB43589AFC85F1959"/>
    <w:rsid w:val="00FF0FE6"/>
  </w:style>
  <w:style w:type="paragraph" w:customStyle="1" w:styleId="45046FF5C6DF4F72A56221AB1CC4CF98">
    <w:name w:val="45046FF5C6DF4F72A56221AB1CC4CF98"/>
    <w:rsid w:val="00FF0FE6"/>
  </w:style>
  <w:style w:type="paragraph" w:customStyle="1" w:styleId="5E45D2B2926845EB952BE7B73E16C006">
    <w:name w:val="5E45D2B2926845EB952BE7B73E16C006"/>
    <w:rsid w:val="00FF0FE6"/>
  </w:style>
  <w:style w:type="paragraph" w:customStyle="1" w:styleId="25C5536032744DCCA438058DFB5BAB3B">
    <w:name w:val="25C5536032744DCCA438058DFB5BAB3B"/>
    <w:rsid w:val="00FF0FE6"/>
  </w:style>
  <w:style w:type="paragraph" w:customStyle="1" w:styleId="997DC6DC89E24C159C0342ABBC36235D">
    <w:name w:val="997DC6DC89E24C159C0342ABBC36235D"/>
    <w:rsid w:val="00FF0FE6"/>
  </w:style>
  <w:style w:type="paragraph" w:customStyle="1" w:styleId="2953EEFF82A64587A23D0FD178ED9F3A">
    <w:name w:val="2953EEFF82A64587A23D0FD178ED9F3A"/>
    <w:rsid w:val="00FF0FE6"/>
  </w:style>
  <w:style w:type="paragraph" w:customStyle="1" w:styleId="068D17CFEEB14C8EA1C35F2279C83EDB">
    <w:name w:val="068D17CFEEB14C8EA1C35F2279C83EDB"/>
    <w:rsid w:val="00FF0FE6"/>
  </w:style>
  <w:style w:type="paragraph" w:customStyle="1" w:styleId="653622B6BA1140828158CD4EADB7B7F3">
    <w:name w:val="653622B6BA1140828158CD4EADB7B7F3"/>
    <w:rsid w:val="00FF0F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5F427-4D12-49D8-952A-B3888D7FC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 Benutzungsgesuch.dotx</Template>
  <TotalTime>0</TotalTime>
  <Pages>2</Pages>
  <Words>141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Briefvorlage</vt:lpstr>
    </vt:vector>
  </TitlesOfParts>
  <Company>Gemeindeverwaltung Wolfenschiessen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Briefvorlage</dc:title>
  <dc:subject>Gemeindeverwaltung</dc:subject>
  <dc:creator>Armin Häcki</dc:creator>
  <dc:description>PW: Wolf6386</dc:description>
  <cp:lastModifiedBy>Häcki Armin</cp:lastModifiedBy>
  <cp:revision>86</cp:revision>
  <cp:lastPrinted>2024-12-04T13:48:00Z</cp:lastPrinted>
  <dcterms:created xsi:type="dcterms:W3CDTF">2024-12-04T10:45:00Z</dcterms:created>
  <dcterms:modified xsi:type="dcterms:W3CDTF">2024-12-04T16:00:00Z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bteilung">
    <vt:lpwstr> </vt:lpwstr>
  </property>
  <property fmtid="{D5CDD505-2E9C-101B-9397-08002B2CF9AE}" pid="3" name="E-Mailadresse">
    <vt:lpwstr>gemeindeverwaltung@wolfenschiessen.ch</vt:lpwstr>
  </property>
  <property fmtid="{D5CDD505-2E9C-101B-9397-08002B2CF9AE}" pid="4" name="Hauptabteilung">
    <vt:lpwstr>Gemeindeverwaltung</vt:lpwstr>
  </property>
</Properties>
</file>